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A986EC" w14:textId="013625E1" w:rsidR="0021335E" w:rsidRDefault="00FF2965" w:rsidP="00C9111B">
      <w:pPr>
        <w:pStyle w:val="NoSpacing"/>
        <w:spacing w:line="340" w:lineRule="exact"/>
        <w:ind w:right="-138"/>
        <w:jc w:val="center"/>
        <w:rPr>
          <w:rFonts w:ascii="Calibri" w:hAnsi="Calibri" w:cstheme="minorHAnsi"/>
          <w:bCs/>
          <w:i w:val="0"/>
          <w:noProof/>
          <w:color w:val="auto"/>
          <w:sz w:val="32"/>
          <w:szCs w:val="32"/>
        </w:rPr>
      </w:pPr>
      <w:r>
        <w:rPr>
          <w:rFonts w:ascii="Calibri" w:hAnsi="Calibri" w:cstheme="minorHAnsi"/>
          <w:bCs/>
          <w:i w:val="0"/>
          <w:noProof/>
          <w:color w:val="auto"/>
          <w:sz w:val="32"/>
          <w:szCs w:val="32"/>
        </w:rPr>
        <w:drawing>
          <wp:anchor distT="0" distB="0" distL="114300" distR="114300" simplePos="0" relativeHeight="251687936" behindDoc="0" locked="0" layoutInCell="1" allowOverlap="1" wp14:anchorId="16A7EAE5" wp14:editId="3F555754">
            <wp:simplePos x="0" y="0"/>
            <wp:positionH relativeFrom="column">
              <wp:posOffset>228600</wp:posOffset>
            </wp:positionH>
            <wp:positionV relativeFrom="paragraph">
              <wp:posOffset>-228600</wp:posOffset>
            </wp:positionV>
            <wp:extent cx="5943600" cy="976449"/>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8-21 at 23.57.14.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976449"/>
                    </a:xfrm>
                    <a:prstGeom prst="rect">
                      <a:avLst/>
                    </a:prstGeom>
                  </pic:spPr>
                </pic:pic>
              </a:graphicData>
            </a:graphic>
            <wp14:sizeRelH relativeFrom="page">
              <wp14:pctWidth>0</wp14:pctWidth>
            </wp14:sizeRelH>
            <wp14:sizeRelV relativeFrom="page">
              <wp14:pctHeight>0</wp14:pctHeight>
            </wp14:sizeRelV>
          </wp:anchor>
        </w:drawing>
      </w:r>
    </w:p>
    <w:p w14:paraId="24A9C1AF" w14:textId="43CB079E" w:rsidR="0021335E" w:rsidRDefault="0021335E" w:rsidP="00C9111B">
      <w:pPr>
        <w:pStyle w:val="NoSpacing"/>
        <w:spacing w:line="340" w:lineRule="exact"/>
        <w:ind w:right="-138"/>
        <w:jc w:val="center"/>
        <w:rPr>
          <w:rFonts w:ascii="Calibri" w:hAnsi="Calibri" w:cstheme="minorHAnsi"/>
          <w:bCs/>
          <w:i w:val="0"/>
          <w:noProof/>
          <w:color w:val="auto"/>
          <w:sz w:val="32"/>
          <w:szCs w:val="32"/>
        </w:rPr>
      </w:pPr>
    </w:p>
    <w:p w14:paraId="687D599D" w14:textId="3D83B7FC" w:rsidR="0021335E" w:rsidRDefault="0021335E" w:rsidP="00C9111B">
      <w:pPr>
        <w:pStyle w:val="NoSpacing"/>
        <w:spacing w:line="340" w:lineRule="exact"/>
        <w:ind w:right="-138"/>
        <w:jc w:val="center"/>
        <w:rPr>
          <w:rFonts w:ascii="Calibri" w:hAnsi="Calibri" w:cstheme="minorHAnsi"/>
          <w:bCs/>
          <w:i w:val="0"/>
          <w:noProof/>
          <w:color w:val="auto"/>
          <w:sz w:val="32"/>
          <w:szCs w:val="32"/>
        </w:rPr>
      </w:pPr>
    </w:p>
    <w:p w14:paraId="2BE3D173" w14:textId="77777777" w:rsidR="0021335E" w:rsidRDefault="0021335E" w:rsidP="00C9111B">
      <w:pPr>
        <w:pStyle w:val="NoSpacing"/>
        <w:spacing w:line="340" w:lineRule="exact"/>
        <w:ind w:right="-138"/>
        <w:jc w:val="center"/>
        <w:rPr>
          <w:rFonts w:ascii="Calibri" w:hAnsi="Calibri" w:cstheme="minorHAnsi"/>
          <w:bCs/>
          <w:i w:val="0"/>
          <w:noProof/>
          <w:color w:val="auto"/>
          <w:sz w:val="32"/>
          <w:szCs w:val="32"/>
        </w:rPr>
      </w:pPr>
    </w:p>
    <w:p w14:paraId="7C1F748F" w14:textId="4BE1F165" w:rsidR="00C9111B" w:rsidRPr="002E1E42" w:rsidRDefault="00C9111B" w:rsidP="00C9111B">
      <w:pPr>
        <w:pStyle w:val="NoSpacing"/>
        <w:spacing w:line="340" w:lineRule="exact"/>
        <w:ind w:right="-138"/>
        <w:jc w:val="center"/>
        <w:rPr>
          <w:rFonts w:ascii="Calibri" w:hAnsi="Calibri" w:cstheme="minorHAnsi"/>
          <w:i w:val="0"/>
          <w:color w:val="auto"/>
          <w:sz w:val="28"/>
          <w:szCs w:val="28"/>
        </w:rPr>
      </w:pPr>
      <w:r w:rsidRPr="002E1E42">
        <w:rPr>
          <w:rFonts w:ascii="Calibri" w:hAnsi="Calibri" w:cstheme="minorHAnsi"/>
          <w:bCs/>
          <w:i w:val="0"/>
          <w:noProof/>
          <w:color w:val="auto"/>
          <w:sz w:val="32"/>
          <w:szCs w:val="32"/>
        </w:rPr>
        <w:t>Cultural Heritage and Tourism: Protection</w:t>
      </w:r>
      <w:r w:rsidRPr="002E1E42">
        <w:rPr>
          <w:rFonts w:ascii="Calibri" w:hAnsi="Calibri" w:cstheme="minorHAnsi"/>
          <w:bCs/>
          <w:i w:val="0"/>
          <w:noProof/>
          <w:color w:val="auto"/>
          <w:sz w:val="32"/>
          <w:szCs w:val="32"/>
          <w:lang w:val="en-GB"/>
        </w:rPr>
        <w:t xml:space="preserve"> </w:t>
      </w:r>
      <w:r w:rsidRPr="002E1E42">
        <w:rPr>
          <w:rFonts w:ascii="Calibri" w:hAnsi="Calibri" w:cstheme="minorHAnsi"/>
          <w:bCs/>
          <w:i w:val="0"/>
          <w:noProof/>
          <w:color w:val="auto"/>
          <w:sz w:val="32"/>
          <w:szCs w:val="32"/>
        </w:rPr>
        <w:t>and</w:t>
      </w:r>
      <w:r w:rsidRPr="002E1E42">
        <w:rPr>
          <w:rFonts w:ascii="Calibri" w:hAnsi="Calibri" w:cstheme="minorHAnsi"/>
          <w:bCs/>
          <w:i w:val="0"/>
          <w:noProof/>
          <w:color w:val="auto"/>
          <w:sz w:val="32"/>
          <w:szCs w:val="32"/>
          <w:lang w:val="en-GB"/>
        </w:rPr>
        <w:t xml:space="preserve"> </w:t>
      </w:r>
      <w:r w:rsidRPr="002E1E42">
        <w:rPr>
          <w:rFonts w:ascii="Calibri" w:hAnsi="Calibri" w:cstheme="minorHAnsi"/>
          <w:bCs/>
          <w:i w:val="0"/>
          <w:noProof/>
          <w:color w:val="auto"/>
          <w:sz w:val="32"/>
          <w:szCs w:val="32"/>
        </w:rPr>
        <w:t>Sustainability</w:t>
      </w:r>
      <w:r>
        <w:rPr>
          <w:rFonts w:ascii="Calibri" w:hAnsi="Calibri" w:cstheme="minorHAnsi"/>
          <w:bCs/>
          <w:i w:val="0"/>
          <w:noProof/>
          <w:color w:val="auto"/>
          <w:sz w:val="32"/>
          <w:szCs w:val="32"/>
        </w:rPr>
        <w:t xml:space="preserve"> </w:t>
      </w:r>
      <w:r w:rsidRPr="002E1E42">
        <w:rPr>
          <w:rFonts w:ascii="Calibri" w:hAnsi="Calibri" w:cstheme="minorHAnsi"/>
          <w:bCs/>
          <w:i w:val="0"/>
          <w:noProof/>
          <w:color w:val="auto"/>
          <w:sz w:val="32"/>
          <w:szCs w:val="32"/>
        </w:rPr>
        <w:t>(CULTTOUR</w:t>
      </w:r>
      <w:r w:rsidRPr="002E1E42">
        <w:rPr>
          <w:rFonts w:ascii="Calibri" w:hAnsi="Calibri" w:cstheme="minorHAnsi"/>
          <w:bCs/>
          <w:i w:val="0"/>
          <w:noProof/>
          <w:color w:val="auto"/>
          <w:sz w:val="28"/>
          <w:szCs w:val="28"/>
        </w:rPr>
        <w:t>)</w:t>
      </w:r>
    </w:p>
    <w:p w14:paraId="127D2369" w14:textId="77777777" w:rsidR="00C64BA5" w:rsidRPr="002E1E42" w:rsidRDefault="00C64BA5" w:rsidP="00C64BA5">
      <w:pPr>
        <w:spacing w:before="0" w:after="0" w:line="340" w:lineRule="exact"/>
        <w:jc w:val="center"/>
        <w:rPr>
          <w:rFonts w:ascii="Calibri" w:hAnsi="Calibri" w:cstheme="minorHAnsi"/>
          <w:bCs/>
          <w:iCs/>
          <w:noProof/>
          <w:color w:val="auto"/>
          <w:sz w:val="32"/>
          <w:szCs w:val="32"/>
          <w:lang w:val="el-GR"/>
        </w:rPr>
      </w:pPr>
      <w:r w:rsidRPr="002E1E42">
        <w:rPr>
          <w:rFonts w:ascii="Calibri" w:hAnsi="Calibri" w:cstheme="minorHAnsi"/>
          <w:bCs/>
          <w:iCs/>
          <w:noProof/>
          <w:color w:val="auto"/>
          <w:sz w:val="32"/>
          <w:szCs w:val="32"/>
          <w:lang w:val="el-GR"/>
        </w:rPr>
        <w:t>Πολιτιστική Κληρονομιά και Τουρισμός: Προστασία και Βιωσιμότητα</w:t>
      </w:r>
    </w:p>
    <w:p w14:paraId="79979041" w14:textId="491B0AC6" w:rsidR="00C9111B" w:rsidRDefault="00FF2965" w:rsidP="00C64BA5">
      <w:pPr>
        <w:pStyle w:val="NoSpacing"/>
        <w:spacing w:line="340" w:lineRule="exact"/>
        <w:jc w:val="center"/>
        <w:rPr>
          <w:rFonts w:ascii="Calibri" w:hAnsi="Calibri" w:cstheme="minorHAnsi"/>
          <w:bCs/>
          <w:i w:val="0"/>
          <w:noProof/>
          <w:color w:val="auto"/>
          <w:sz w:val="32"/>
          <w:szCs w:val="32"/>
        </w:rPr>
      </w:pPr>
      <w:r>
        <w:rPr>
          <w:noProof/>
        </w:rPr>
        <w:drawing>
          <wp:anchor distT="0" distB="0" distL="114300" distR="114300" simplePos="0" relativeHeight="251664384" behindDoc="0" locked="0" layoutInCell="1" allowOverlap="1" wp14:anchorId="22D8169D" wp14:editId="1F24FDA4">
            <wp:simplePos x="0" y="0"/>
            <wp:positionH relativeFrom="column">
              <wp:posOffset>-685800</wp:posOffset>
            </wp:positionH>
            <wp:positionV relativeFrom="paragraph">
              <wp:posOffset>101600</wp:posOffset>
            </wp:positionV>
            <wp:extent cx="7772400" cy="10680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7-28 at 14.34.54.png"/>
                    <pic:cNvPicPr/>
                  </pic:nvPicPr>
                  <pic:blipFill>
                    <a:blip r:embed="rId13">
                      <a:extLst>
                        <a:ext uri="{28A0092B-C50C-407E-A947-70E740481C1C}">
                          <a14:useLocalDpi xmlns:a14="http://schemas.microsoft.com/office/drawing/2010/main" val="0"/>
                        </a:ext>
                      </a:extLst>
                    </a:blip>
                    <a:stretch>
                      <a:fillRect/>
                    </a:stretch>
                  </pic:blipFill>
                  <pic:spPr>
                    <a:xfrm>
                      <a:off x="0" y="0"/>
                      <a:ext cx="7772400" cy="1068070"/>
                    </a:xfrm>
                    <a:prstGeom prst="rect">
                      <a:avLst/>
                    </a:prstGeom>
                  </pic:spPr>
                </pic:pic>
              </a:graphicData>
            </a:graphic>
            <wp14:sizeRelH relativeFrom="page">
              <wp14:pctWidth>0</wp14:pctWidth>
            </wp14:sizeRelH>
            <wp14:sizeRelV relativeFrom="page">
              <wp14:pctHeight>0</wp14:pctHeight>
            </wp14:sizeRelV>
          </wp:anchor>
        </w:drawing>
      </w:r>
    </w:p>
    <w:p w14:paraId="342DD94D" w14:textId="6D056ABD" w:rsidR="00066DE2" w:rsidRDefault="0059729D" w:rsidP="00F6411E">
      <w:pPr>
        <w:jc w:val="center"/>
      </w:pPr>
      <w:r>
        <w:rPr>
          <w:rFonts w:ascii="Arial" w:hAnsi="Arial" w:cs="Arial"/>
          <w:noProof/>
        </w:rPr>
        <w:drawing>
          <wp:anchor distT="0" distB="0" distL="114300" distR="114300" simplePos="0" relativeHeight="251691008" behindDoc="0" locked="0" layoutInCell="1" allowOverlap="1" wp14:anchorId="1E998F89" wp14:editId="51E68DF1">
            <wp:simplePos x="0" y="0"/>
            <wp:positionH relativeFrom="column">
              <wp:posOffset>2857500</wp:posOffset>
            </wp:positionH>
            <wp:positionV relativeFrom="paragraph">
              <wp:posOffset>203200</wp:posOffset>
            </wp:positionV>
            <wp:extent cx="2070100" cy="438785"/>
            <wp:effectExtent l="0" t="0" r="12700" b="0"/>
            <wp:wrapNone/>
            <wp:docPr id="22" name="Picture 2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1-08-20 at 16.23.17.png"/>
                    <pic:cNvPicPr/>
                  </pic:nvPicPr>
                  <pic:blipFill>
                    <a:blip r:embed="rId15">
                      <a:extLst>
                        <a:ext uri="{28A0092B-C50C-407E-A947-70E740481C1C}">
                          <a14:useLocalDpi xmlns:a14="http://schemas.microsoft.com/office/drawing/2010/main" val="0"/>
                        </a:ext>
                      </a:extLst>
                    </a:blip>
                    <a:stretch>
                      <a:fillRect/>
                    </a:stretch>
                  </pic:blipFill>
                  <pic:spPr>
                    <a:xfrm>
                      <a:off x="0" y="0"/>
                      <a:ext cx="2070100" cy="438785"/>
                    </a:xfrm>
                    <a:prstGeom prst="rect">
                      <a:avLst/>
                    </a:prstGeom>
                    <a:solidFill>
                      <a:srgbClr val="920003">
                        <a:alpha val="59000"/>
                      </a:srgbClr>
                    </a:solidFill>
                  </pic:spPr>
                </pic:pic>
              </a:graphicData>
            </a:graphic>
            <wp14:sizeRelH relativeFrom="page">
              <wp14:pctWidth>0</wp14:pctWidth>
            </wp14:sizeRelH>
            <wp14:sizeRelV relativeFrom="page">
              <wp14:pctHeight>0</wp14:pctHeight>
            </wp14:sizeRelV>
          </wp:anchor>
        </w:drawing>
      </w:r>
      <w:r>
        <w:rPr>
          <w:rFonts w:ascii="Arial" w:hAnsi="Arial" w:cs="Arial"/>
          <w:noProof/>
        </w:rPr>
        <mc:AlternateContent>
          <mc:Choice Requires="wps">
            <w:drawing>
              <wp:anchor distT="0" distB="0" distL="114300" distR="114300" simplePos="0" relativeHeight="251693056" behindDoc="0" locked="0" layoutInCell="1" allowOverlap="1" wp14:anchorId="058FFBDB" wp14:editId="03DCD40B">
                <wp:simplePos x="0" y="0"/>
                <wp:positionH relativeFrom="column">
                  <wp:posOffset>-342900</wp:posOffset>
                </wp:positionH>
                <wp:positionV relativeFrom="paragraph">
                  <wp:posOffset>203200</wp:posOffset>
                </wp:positionV>
                <wp:extent cx="2057400" cy="457200"/>
                <wp:effectExtent l="0" t="0" r="0" b="0"/>
                <wp:wrapSquare wrapText="bothSides"/>
                <wp:docPr id="23" name="Text Box 23">
                  <a:hlinkClick xmlns:a="http://schemas.openxmlformats.org/drawingml/2006/main" r:id="rId14" tooltip="https:docs.google.com"/>
                </wp:docPr>
                <wp:cNvGraphicFramePr/>
                <a:graphic xmlns:a="http://schemas.openxmlformats.org/drawingml/2006/main">
                  <a:graphicData uri="http://schemas.microsoft.com/office/word/2010/wordprocessingShape">
                    <wps:wsp>
                      <wps:cNvSpPr txBox="1"/>
                      <wps:spPr>
                        <a:xfrm>
                          <a:off x="0" y="0"/>
                          <a:ext cx="2057400" cy="457200"/>
                        </a:xfrm>
                        <a:prstGeom prst="rect">
                          <a:avLst/>
                        </a:prstGeom>
                        <a:solidFill>
                          <a:schemeClr val="accent4">
                            <a:lumMod val="75000"/>
                            <a:alpha val="60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57D6BC" w14:textId="77777777" w:rsidR="0059729D" w:rsidRPr="008D2555" w:rsidRDefault="0059729D" w:rsidP="0059729D">
                            <w:pPr>
                              <w:jc w:val="center"/>
                              <w:rPr>
                                <w:b/>
                                <w:color w:val="FFFFFF" w:themeColor="background1"/>
                                <w:sz w:val="22"/>
                                <w:lang w:val="el-GR"/>
                              </w:rPr>
                            </w:pPr>
                            <w:r w:rsidRPr="008D2555">
                              <w:rPr>
                                <w:b/>
                                <w:color w:val="FFFFFF" w:themeColor="background1"/>
                                <w:sz w:val="22"/>
                              </w:rPr>
                              <w:t>ΑΙΤΗΣΗ ΣΥΜΜΕΤΟΧΗΣ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23" o:spid="_x0000_s1026" type="#_x0000_t202" href="https://docs.google.com/forms/d/1XA7RdY8obbyXSeYKyvuxTx4vbcov1mGgXk93mQ8rkk/edit" title="https:docs.google.com" style="position:absolute;left:0;text-align:left;margin-left:-26.95pt;margin-top:16pt;width:162pt;height:36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" o:button="t" fillcolor="#0081b3 [2407]" stroked="f">
                <v:fill opacity="39321f" o:detectmouseclick="t"/>
                <v:textbox>
                  <w:txbxContent>
                    <w:p w14:paraId="4557D6BC" w14:textId="77777777" w:rsidR="0059729D" w:rsidRPr="008D2555" w:rsidRDefault="0059729D" w:rsidP="0059729D">
                      <w:pPr>
                        <w:jc w:val="center"/>
                        <w:rPr>
                          <w:b/>
                          <w:color w:val="FFFFFF" w:themeColor="background1"/>
                          <w:sz w:val="22"/>
                          <w:lang w:val="el-GR"/>
                        </w:rPr>
                      </w:pPr>
                      <w:r w:rsidRPr="008D2555">
                        <w:rPr>
                          <w:b/>
                          <w:color w:val="FFFFFF" w:themeColor="background1"/>
                          <w:sz w:val="22"/>
                        </w:rPr>
                        <w:t>ΑΙΤΗΣΗ ΣΥΜΜΕΤΟΧΗΣ</w:t>
                      </w:r>
                    </w:p>
                  </w:txbxContent>
                </v:textbox>
                <w10:wrap type="square"/>
              </v:shape>
            </w:pict>
          </mc:Fallback>
        </mc:AlternateContent>
      </w:r>
    </w:p>
    <w:p w14:paraId="6D991C2A" w14:textId="77777777" w:rsidR="004F2926" w:rsidRDefault="004F2926" w:rsidP="00450B55">
      <w:pPr>
        <w:shd w:val="clear" w:color="auto" w:fill="FFFFFF"/>
        <w:spacing w:before="0" w:after="0" w:line="240" w:lineRule="auto"/>
        <w:rPr>
          <w:rFonts w:eastAsia="Times New Roman" w:cstheme="minorHAnsi"/>
          <w:color w:val="auto"/>
          <w:sz w:val="18"/>
          <w:szCs w:val="18"/>
          <w:bdr w:val="none" w:sz="0" w:space="0" w:color="auto" w:frame="1"/>
          <w:lang w:val="el-GR"/>
        </w:rPr>
      </w:pPr>
    </w:p>
    <w:p w14:paraId="25DA6BB3" w14:textId="77777777" w:rsidR="004F2926" w:rsidRDefault="004F2926" w:rsidP="00450B55">
      <w:pPr>
        <w:shd w:val="clear" w:color="auto" w:fill="FFFFFF"/>
        <w:spacing w:before="0" w:after="0" w:line="240" w:lineRule="auto"/>
        <w:rPr>
          <w:rFonts w:eastAsia="Times New Roman" w:cstheme="minorHAnsi"/>
          <w:color w:val="auto"/>
          <w:sz w:val="18"/>
          <w:szCs w:val="18"/>
          <w:bdr w:val="none" w:sz="0" w:space="0" w:color="auto" w:frame="1"/>
          <w:lang w:val="el-GR"/>
        </w:rPr>
      </w:pPr>
    </w:p>
    <w:p w14:paraId="47626FFE" w14:textId="5A96D86D" w:rsidR="004F2926" w:rsidRDefault="004F2926" w:rsidP="00450B55">
      <w:pPr>
        <w:shd w:val="clear" w:color="auto" w:fill="FFFFFF"/>
        <w:spacing w:before="0" w:after="0" w:line="240" w:lineRule="auto"/>
        <w:rPr>
          <w:rFonts w:eastAsia="Times New Roman" w:cstheme="minorHAnsi"/>
          <w:color w:val="auto"/>
          <w:sz w:val="18"/>
          <w:szCs w:val="18"/>
          <w:bdr w:val="none" w:sz="0" w:space="0" w:color="auto" w:frame="1"/>
          <w:lang w:val="el-GR"/>
        </w:rPr>
      </w:pPr>
    </w:p>
    <w:p w14:paraId="266F456E" w14:textId="69D56C6D" w:rsidR="004F2926" w:rsidRDefault="004F2926" w:rsidP="00450B55">
      <w:pPr>
        <w:shd w:val="clear" w:color="auto" w:fill="FFFFFF"/>
        <w:spacing w:before="0" w:after="0" w:line="240" w:lineRule="auto"/>
        <w:rPr>
          <w:rFonts w:eastAsia="Times New Roman" w:cstheme="minorHAnsi"/>
          <w:color w:val="auto"/>
          <w:sz w:val="18"/>
          <w:szCs w:val="18"/>
          <w:bdr w:val="none" w:sz="0" w:space="0" w:color="auto" w:frame="1"/>
          <w:lang w:val="el-GR"/>
        </w:rPr>
      </w:pPr>
    </w:p>
    <w:p w14:paraId="67284763" w14:textId="682C5DED" w:rsidR="00981D40" w:rsidRDefault="004F2926" w:rsidP="00450B55">
      <w:pPr>
        <w:shd w:val="clear" w:color="auto" w:fill="FFFFFF"/>
        <w:spacing w:before="0" w:after="0" w:line="240" w:lineRule="auto"/>
        <w:rPr>
          <w:rFonts w:eastAsia="Times New Roman" w:cstheme="minorHAnsi"/>
          <w:color w:val="auto"/>
          <w:sz w:val="18"/>
          <w:szCs w:val="18"/>
          <w:bdr w:val="none" w:sz="0" w:space="0" w:color="auto" w:frame="1"/>
          <w:lang w:val="el-GR"/>
        </w:rPr>
      </w:pPr>
      <w:r>
        <w:rPr>
          <w:rFonts w:eastAsia="Times New Roman" w:cstheme="minorHAnsi"/>
          <w:color w:val="auto"/>
          <w:sz w:val="18"/>
          <w:szCs w:val="18"/>
          <w:bdr w:val="none" w:sz="0" w:space="0" w:color="auto" w:frame="1"/>
          <w:lang w:val="el-GR"/>
        </w:rPr>
        <w:t xml:space="preserve">           </w:t>
      </w:r>
    </w:p>
    <w:p w14:paraId="4849D3F3" w14:textId="091C33FA" w:rsidR="00981D40" w:rsidRDefault="00FF2965" w:rsidP="00450B55">
      <w:pPr>
        <w:shd w:val="clear" w:color="auto" w:fill="FFFFFF"/>
        <w:spacing w:before="0" w:after="0" w:line="240" w:lineRule="auto"/>
        <w:rPr>
          <w:rFonts w:eastAsia="Times New Roman" w:cstheme="minorHAnsi"/>
          <w:color w:val="auto"/>
          <w:sz w:val="18"/>
          <w:szCs w:val="18"/>
          <w:bdr w:val="none" w:sz="0" w:space="0" w:color="auto" w:frame="1"/>
          <w:lang w:val="el-GR"/>
        </w:rPr>
      </w:pPr>
      <w:r w:rsidRPr="00FF2965">
        <w:rPr>
          <w:rFonts w:ascii="Arial" w:hAnsi="Arial" w:cs="Arial"/>
          <w:b/>
          <w:bCs/>
          <w:color w:val="auto"/>
          <w:sz w:val="22"/>
          <w:bdr w:val="none" w:sz="0" w:space="0" w:color="auto" w:frame="1"/>
          <w:lang w:val="el-GR"/>
        </w:rPr>
        <w:drawing>
          <wp:anchor distT="0" distB="0" distL="114300" distR="114300" simplePos="0" relativeHeight="251688960" behindDoc="0" locked="0" layoutInCell="1" allowOverlap="1" wp14:anchorId="25D0EAB4" wp14:editId="56F47B61">
            <wp:simplePos x="0" y="0"/>
            <wp:positionH relativeFrom="column">
              <wp:posOffset>1028701</wp:posOffset>
            </wp:positionH>
            <wp:positionV relativeFrom="paragraph">
              <wp:posOffset>8890</wp:posOffset>
            </wp:positionV>
            <wp:extent cx="4194810" cy="194304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8-14 at 00.29.39.png"/>
                    <pic:cNvPicPr/>
                  </pic:nvPicPr>
                  <pic:blipFill>
                    <a:blip r:embed="rId16">
                      <a:extLst>
                        <a:ext uri="{28A0092B-C50C-407E-A947-70E740481C1C}">
                          <a14:useLocalDpi xmlns:a14="http://schemas.microsoft.com/office/drawing/2010/main" val="0"/>
                        </a:ext>
                      </a:extLst>
                    </a:blip>
                    <a:stretch>
                      <a:fillRect/>
                    </a:stretch>
                  </pic:blipFill>
                  <pic:spPr>
                    <a:xfrm>
                      <a:off x="0" y="0"/>
                      <a:ext cx="4195345" cy="1943293"/>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354F741" w14:textId="431A100E" w:rsidR="00981D40" w:rsidRDefault="00981D40" w:rsidP="00450B55">
      <w:pPr>
        <w:shd w:val="clear" w:color="auto" w:fill="FFFFFF"/>
        <w:spacing w:before="0" w:after="0" w:line="240" w:lineRule="auto"/>
        <w:rPr>
          <w:rFonts w:eastAsia="Times New Roman" w:cstheme="minorHAnsi"/>
          <w:color w:val="auto"/>
          <w:sz w:val="18"/>
          <w:szCs w:val="18"/>
          <w:bdr w:val="none" w:sz="0" w:space="0" w:color="auto" w:frame="1"/>
          <w:lang w:val="el-GR"/>
        </w:rPr>
      </w:pPr>
    </w:p>
    <w:p w14:paraId="3D2EC62D" w14:textId="4B47B418" w:rsidR="00981D40" w:rsidRDefault="004F2926" w:rsidP="00450B55">
      <w:pPr>
        <w:shd w:val="clear" w:color="auto" w:fill="FFFFFF"/>
        <w:spacing w:before="0" w:after="0" w:line="240" w:lineRule="auto"/>
        <w:rPr>
          <w:rFonts w:eastAsia="Times New Roman" w:cstheme="minorHAnsi"/>
          <w:color w:val="auto"/>
          <w:sz w:val="18"/>
          <w:szCs w:val="18"/>
          <w:bdr w:val="none" w:sz="0" w:space="0" w:color="auto" w:frame="1"/>
          <w:lang w:val="el-GR"/>
        </w:rPr>
      </w:pPr>
      <w:r>
        <w:rPr>
          <w:rFonts w:eastAsia="Times New Roman" w:cstheme="minorHAnsi"/>
          <w:color w:val="auto"/>
          <w:sz w:val="18"/>
          <w:szCs w:val="18"/>
          <w:bdr w:val="none" w:sz="0" w:space="0" w:color="auto" w:frame="1"/>
          <w:lang w:val="el-GR"/>
        </w:rPr>
        <w:t xml:space="preserve">    </w:t>
      </w:r>
    </w:p>
    <w:p w14:paraId="22FD8FE4" w14:textId="0F4ED21F" w:rsidR="00981D40" w:rsidRDefault="00981D40" w:rsidP="00450B55">
      <w:pPr>
        <w:shd w:val="clear" w:color="auto" w:fill="FFFFFF"/>
        <w:spacing w:before="0" w:after="0" w:line="240" w:lineRule="auto"/>
        <w:rPr>
          <w:rFonts w:eastAsia="Times New Roman" w:cstheme="minorHAnsi"/>
          <w:color w:val="auto"/>
          <w:sz w:val="18"/>
          <w:szCs w:val="18"/>
          <w:bdr w:val="none" w:sz="0" w:space="0" w:color="auto" w:frame="1"/>
          <w:lang w:val="el-GR"/>
        </w:rPr>
      </w:pPr>
    </w:p>
    <w:p w14:paraId="58E63DDE" w14:textId="5DE0C23D" w:rsidR="000A7CBB" w:rsidRDefault="000A7CBB" w:rsidP="00CF7F13">
      <w:pPr>
        <w:shd w:val="clear" w:color="auto" w:fill="FFFFFF"/>
        <w:spacing w:before="0" w:after="0" w:line="240" w:lineRule="auto"/>
        <w:jc w:val="both"/>
        <w:rPr>
          <w:rFonts w:ascii="Calibri" w:hAnsi="Calibri" w:cs="Times New Roman"/>
          <w:b/>
          <w:bCs/>
          <w:color w:val="auto"/>
          <w:sz w:val="27"/>
          <w:szCs w:val="27"/>
          <w:bdr w:val="none" w:sz="0" w:space="0" w:color="auto" w:frame="1"/>
        </w:rPr>
      </w:pPr>
    </w:p>
    <w:p w14:paraId="13E05248" w14:textId="49CFFE60" w:rsidR="000A7CBB" w:rsidRDefault="000A7CBB" w:rsidP="00CF7F13">
      <w:pPr>
        <w:shd w:val="clear" w:color="auto" w:fill="FFFFFF"/>
        <w:spacing w:before="0" w:after="0" w:line="240" w:lineRule="auto"/>
        <w:jc w:val="both"/>
        <w:rPr>
          <w:rFonts w:ascii="Calibri" w:hAnsi="Calibri" w:cs="Times New Roman"/>
          <w:b/>
          <w:bCs/>
          <w:color w:val="auto"/>
          <w:sz w:val="27"/>
          <w:szCs w:val="27"/>
          <w:bdr w:val="none" w:sz="0" w:space="0" w:color="auto" w:frame="1"/>
        </w:rPr>
      </w:pPr>
    </w:p>
    <w:p w14:paraId="6962DE17" w14:textId="18315272" w:rsidR="000A7CBB" w:rsidRDefault="000A7CBB" w:rsidP="00CF7F13">
      <w:pPr>
        <w:shd w:val="clear" w:color="auto" w:fill="FFFFFF"/>
        <w:spacing w:before="0" w:after="0" w:line="240" w:lineRule="auto"/>
        <w:jc w:val="both"/>
        <w:rPr>
          <w:rFonts w:ascii="Calibri" w:hAnsi="Calibri" w:cs="Times New Roman"/>
          <w:b/>
          <w:bCs/>
          <w:color w:val="auto"/>
          <w:sz w:val="27"/>
          <w:szCs w:val="27"/>
          <w:bdr w:val="none" w:sz="0" w:space="0" w:color="auto" w:frame="1"/>
        </w:rPr>
      </w:pPr>
    </w:p>
    <w:p w14:paraId="10EEF605" w14:textId="77777777" w:rsidR="000A7CBB" w:rsidRDefault="000A7CBB" w:rsidP="00CF7F13">
      <w:pPr>
        <w:shd w:val="clear" w:color="auto" w:fill="FFFFFF"/>
        <w:spacing w:before="0" w:after="0" w:line="240" w:lineRule="auto"/>
        <w:jc w:val="both"/>
        <w:rPr>
          <w:rFonts w:ascii="Calibri" w:hAnsi="Calibri" w:cs="Times New Roman"/>
          <w:b/>
          <w:bCs/>
          <w:color w:val="auto"/>
          <w:sz w:val="27"/>
          <w:szCs w:val="27"/>
          <w:bdr w:val="none" w:sz="0" w:space="0" w:color="auto" w:frame="1"/>
        </w:rPr>
      </w:pPr>
    </w:p>
    <w:p w14:paraId="3A60D33E" w14:textId="4B5088A6" w:rsidR="000A7CBB" w:rsidRDefault="000A7CBB" w:rsidP="00CF7F13">
      <w:pPr>
        <w:shd w:val="clear" w:color="auto" w:fill="FFFFFF"/>
        <w:spacing w:before="0" w:after="0" w:line="240" w:lineRule="auto"/>
        <w:jc w:val="both"/>
        <w:rPr>
          <w:rFonts w:ascii="Calibri" w:hAnsi="Calibri" w:cs="Times New Roman"/>
          <w:b/>
          <w:bCs/>
          <w:color w:val="auto"/>
          <w:sz w:val="27"/>
          <w:szCs w:val="27"/>
          <w:bdr w:val="none" w:sz="0" w:space="0" w:color="auto" w:frame="1"/>
        </w:rPr>
      </w:pPr>
    </w:p>
    <w:p w14:paraId="2F94B88F" w14:textId="77777777" w:rsidR="000A7CBB" w:rsidRDefault="000A7CBB" w:rsidP="00CF7F13">
      <w:pPr>
        <w:shd w:val="clear" w:color="auto" w:fill="FFFFFF"/>
        <w:spacing w:before="0" w:after="0" w:line="240" w:lineRule="auto"/>
        <w:jc w:val="both"/>
        <w:rPr>
          <w:rFonts w:ascii="Calibri" w:hAnsi="Calibri" w:cs="Times New Roman"/>
          <w:b/>
          <w:bCs/>
          <w:color w:val="auto"/>
          <w:sz w:val="27"/>
          <w:szCs w:val="27"/>
          <w:bdr w:val="none" w:sz="0" w:space="0" w:color="auto" w:frame="1"/>
        </w:rPr>
      </w:pPr>
    </w:p>
    <w:p w14:paraId="777900EA" w14:textId="77777777" w:rsidR="000A7CBB" w:rsidRDefault="000A7CBB" w:rsidP="00CF7F13">
      <w:pPr>
        <w:shd w:val="clear" w:color="auto" w:fill="FFFFFF"/>
        <w:spacing w:before="0" w:after="0" w:line="240" w:lineRule="auto"/>
        <w:jc w:val="both"/>
        <w:rPr>
          <w:rFonts w:ascii="Calibri" w:hAnsi="Calibri" w:cs="Times New Roman"/>
          <w:b/>
          <w:bCs/>
          <w:color w:val="auto"/>
          <w:sz w:val="27"/>
          <w:szCs w:val="27"/>
          <w:bdr w:val="none" w:sz="0" w:space="0" w:color="auto" w:frame="1"/>
        </w:rPr>
      </w:pPr>
    </w:p>
    <w:p w14:paraId="78250F55" w14:textId="3999330F" w:rsidR="000A7CBB" w:rsidRDefault="000A7CBB" w:rsidP="00CF7F13">
      <w:pPr>
        <w:shd w:val="clear" w:color="auto" w:fill="FFFFFF"/>
        <w:spacing w:before="0" w:after="0" w:line="240" w:lineRule="auto"/>
        <w:jc w:val="both"/>
        <w:rPr>
          <w:rFonts w:ascii="Calibri" w:hAnsi="Calibri" w:cs="Times New Roman"/>
          <w:b/>
          <w:bCs/>
          <w:color w:val="auto"/>
          <w:sz w:val="27"/>
          <w:szCs w:val="27"/>
          <w:bdr w:val="none" w:sz="0" w:space="0" w:color="auto" w:frame="1"/>
        </w:rPr>
      </w:pPr>
    </w:p>
    <w:p w14:paraId="40CA39AC" w14:textId="4548A575" w:rsidR="000A7CBB" w:rsidRPr="00DD11E4" w:rsidRDefault="00FF2965" w:rsidP="00CF7F13">
      <w:pPr>
        <w:shd w:val="clear" w:color="auto" w:fill="FFFFFF"/>
        <w:spacing w:before="0" w:after="0" w:line="240" w:lineRule="auto"/>
        <w:jc w:val="both"/>
        <w:rPr>
          <w:rFonts w:ascii="Arial" w:hAnsi="Arial" w:cs="Arial"/>
          <w:b/>
          <w:bCs/>
          <w:color w:val="auto"/>
          <w:sz w:val="22"/>
          <w:bdr w:val="none" w:sz="0" w:space="0" w:color="auto" w:frame="1"/>
        </w:rPr>
      </w:pPr>
      <w:r w:rsidRPr="000A7CBB">
        <w:rPr>
          <w:rFonts w:ascii="Arial" w:hAnsi="Arial" w:cs="Arial"/>
          <w:noProof/>
        </w:rPr>
        <mc:AlternateContent>
          <mc:Choice Requires="wps">
            <w:drawing>
              <wp:anchor distT="0" distB="0" distL="114300" distR="114300" simplePos="0" relativeHeight="251674624" behindDoc="0" locked="0" layoutInCell="1" allowOverlap="1" wp14:anchorId="18DB83E4" wp14:editId="0F005FA2">
                <wp:simplePos x="0" y="0"/>
                <wp:positionH relativeFrom="column">
                  <wp:posOffset>3200400</wp:posOffset>
                </wp:positionH>
                <wp:positionV relativeFrom="paragraph">
                  <wp:posOffset>69215</wp:posOffset>
                </wp:positionV>
                <wp:extent cx="3200400" cy="1729105"/>
                <wp:effectExtent l="25400" t="25400" r="25400" b="23495"/>
                <wp:wrapNone/>
                <wp:docPr id="12" name="Text Box 12"/>
                <wp:cNvGraphicFramePr/>
                <a:graphic xmlns:a="http://schemas.openxmlformats.org/drawingml/2006/main">
                  <a:graphicData uri="http://schemas.microsoft.com/office/word/2010/wordprocessingShape">
                    <wps:wsp>
                      <wps:cNvSpPr txBox="1"/>
                      <wps:spPr>
                        <a:xfrm>
                          <a:off x="0" y="0"/>
                          <a:ext cx="3200400" cy="1729105"/>
                        </a:xfrm>
                        <a:prstGeom prst="rect">
                          <a:avLst/>
                        </a:prstGeom>
                        <a:noFill/>
                        <a:ln w="38100" cmpd="sng">
                          <a:solidFill>
                            <a:srgbClr val="920003"/>
                          </a:solidFill>
                        </a:ln>
                        <a:effectLst/>
                        <a:extLst>
                          <a:ext uri="{C572A759-6A51-4108-AA02-DFA0A04FC94B}">
                            <ma14:wrappingTextBoxFlag xmlns:ma14="http://schemas.microsoft.com/office/mac/drawingml/2011/main"/>
                          </a:ext>
                        </a:extLst>
                      </wps:spPr>
                      <wps:txbx>
                        <w:txbxContent>
                          <w:p w14:paraId="685B01E5" w14:textId="3A7AF681" w:rsidR="00FF7088" w:rsidRPr="007D099E" w:rsidRDefault="00FF7088" w:rsidP="00446355">
                            <w:pPr>
                              <w:shd w:val="clear" w:color="auto" w:fill="FFFFFF"/>
                              <w:spacing w:before="0" w:after="0" w:line="240" w:lineRule="auto"/>
                              <w:rPr>
                                <w:rFonts w:ascii="Arial" w:eastAsia="Arial Unicode MS" w:hAnsi="Arial" w:cs="Arial"/>
                                <w:b/>
                                <w:color w:val="auto"/>
                                <w:sz w:val="22"/>
                                <w14:textOutline w14:w="9525" w14:cap="rnd" w14:cmpd="sng" w14:algn="ctr">
                                  <w14:noFill/>
                                  <w14:prstDash w14:val="solid"/>
                                  <w14:bevel/>
                                </w14:textOutline>
                              </w:rPr>
                            </w:pPr>
                            <w:r w:rsidRPr="007D099E">
                              <w:rPr>
                                <w:rFonts w:ascii="Arial" w:eastAsia="Arial Unicode MS" w:hAnsi="Arial" w:cs="Arial"/>
                                <w:b/>
                                <w:bCs/>
                                <w:color w:val="auto"/>
                                <w:sz w:val="22"/>
                                <w:bdr w:val="none" w:sz="0" w:space="0" w:color="auto" w:frame="1"/>
                                <w14:textOutline w14:w="9525" w14:cap="rnd" w14:cmpd="sng" w14:algn="ctr">
                                  <w14:noFill/>
                                  <w14:prstDash w14:val="solid"/>
                                  <w14:bevel/>
                                </w14:textOutline>
                              </w:rPr>
                              <w:t>Duration of the Program</w:t>
                            </w:r>
                            <w:r w:rsidRPr="007D099E">
                              <w:rPr>
                                <w:rFonts w:ascii="Arial" w:eastAsia="Arial Unicode MS" w:hAnsi="Arial" w:cs="Arial"/>
                                <w:b/>
                                <w:color w:val="auto"/>
                                <w:sz w:val="22"/>
                                <w14:textOutline w14:w="9525" w14:cap="rnd" w14:cmpd="sng" w14:algn="ctr">
                                  <w14:noFill/>
                                  <w14:prstDash w14:val="solid"/>
                                  <w14:bevel/>
                                </w14:textOutline>
                              </w:rPr>
                              <w:t xml:space="preserve">: </w:t>
                            </w:r>
                            <w:r>
                              <w:rPr>
                                <w:rFonts w:ascii="Arial" w:eastAsia="Arial Unicode MS" w:hAnsi="Arial" w:cs="Arial"/>
                                <w:b/>
                                <w:color w:val="auto"/>
                                <w:sz w:val="22"/>
                                <w14:textOutline w14:w="9525" w14:cap="rnd" w14:cmpd="sng" w14:algn="ctr">
                                  <w14:noFill/>
                                  <w14:prstDash w14:val="solid"/>
                                  <w14:bevel/>
                                </w14:textOutline>
                              </w:rPr>
                              <w:t>8 weeks</w:t>
                            </w:r>
                            <w:r w:rsidRPr="007D099E">
                              <w:rPr>
                                <w:rFonts w:ascii="Arial" w:eastAsia="Arial Unicode MS" w:hAnsi="Arial" w:cs="Arial"/>
                                <w:b/>
                                <w:color w:val="auto"/>
                                <w:sz w:val="22"/>
                                <w14:textOutline w14:w="9525" w14:cap="rnd" w14:cmpd="sng" w14:algn="ctr">
                                  <w14:noFill/>
                                  <w14:prstDash w14:val="solid"/>
                                  <w14:bevel/>
                                </w14:textOutline>
                              </w:rPr>
                              <w:t>, 90 hours</w:t>
                            </w:r>
                          </w:p>
                          <w:p w14:paraId="066496DF" w14:textId="4199D432" w:rsidR="00FF7088" w:rsidRPr="007D099E" w:rsidRDefault="00FF7088" w:rsidP="00446355">
                            <w:pPr>
                              <w:shd w:val="clear" w:color="auto" w:fill="FFFFFF"/>
                              <w:spacing w:before="180" w:after="180" w:line="240" w:lineRule="auto"/>
                              <w:rPr>
                                <w:rFonts w:ascii="Arial" w:eastAsia="Arial Unicode MS" w:hAnsi="Arial" w:cs="Arial"/>
                                <w:b/>
                                <w:color w:val="auto"/>
                                <w:sz w:val="22"/>
                                <w14:textOutline w14:w="9525" w14:cap="rnd" w14:cmpd="sng" w14:algn="ctr">
                                  <w14:noFill/>
                                  <w14:prstDash w14:val="solid"/>
                                  <w14:bevel/>
                                </w14:textOutline>
                              </w:rPr>
                            </w:pPr>
                            <w:r w:rsidRPr="007D099E">
                              <w:rPr>
                                <w:rFonts w:ascii="Arial" w:eastAsia="Arial Unicode MS" w:hAnsi="Arial" w:cs="Arial"/>
                                <w:b/>
                                <w:color w:val="auto"/>
                                <w:sz w:val="22"/>
                                <w14:textOutline w14:w="9525" w14:cap="rnd" w14:cmpd="sng" w14:algn="ctr">
                                  <w14:noFill/>
                                  <w14:prstDash w14:val="solid"/>
                                  <w14:bevel/>
                                </w14:textOutline>
                              </w:rPr>
                              <w:t>Deadline for applying:  31-10-2021</w:t>
                            </w:r>
                          </w:p>
                          <w:p w14:paraId="5BFC92F8" w14:textId="53534DB1" w:rsidR="00FF7088" w:rsidRPr="007D099E" w:rsidRDefault="00FF7088" w:rsidP="00446355">
                            <w:pPr>
                              <w:shd w:val="clear" w:color="auto" w:fill="FFFFFF"/>
                              <w:spacing w:before="180" w:after="180" w:line="240" w:lineRule="auto"/>
                              <w:rPr>
                                <w:rFonts w:ascii="Arial" w:eastAsia="Arial Unicode MS" w:hAnsi="Arial" w:cs="Arial"/>
                                <w:b/>
                                <w:color w:val="auto"/>
                                <w:sz w:val="22"/>
                                <w14:textOutline w14:w="9525" w14:cap="rnd" w14:cmpd="sng" w14:algn="ctr">
                                  <w14:noFill/>
                                  <w14:prstDash w14:val="solid"/>
                                  <w14:bevel/>
                                </w14:textOutline>
                              </w:rPr>
                            </w:pPr>
                            <w:r w:rsidRPr="007D099E">
                              <w:rPr>
                                <w:rFonts w:ascii="Arial" w:eastAsia="Arial Unicode MS" w:hAnsi="Arial" w:cs="Arial"/>
                                <w:b/>
                                <w:color w:val="auto"/>
                                <w:sz w:val="22"/>
                                <w14:textOutline w14:w="9525" w14:cap="rnd" w14:cmpd="sng" w14:algn="ctr">
                                  <w14:noFill/>
                                  <w14:prstDash w14:val="solid"/>
                                  <w14:bevel/>
                                </w14:textOutline>
                              </w:rPr>
                              <w:t>Courses beginning date: 08-11-2021</w:t>
                            </w:r>
                          </w:p>
                          <w:p w14:paraId="039F2983" w14:textId="11F3B2A7" w:rsidR="00FF7088" w:rsidRPr="007D099E" w:rsidRDefault="00FF7088" w:rsidP="00446355">
                            <w:pPr>
                              <w:shd w:val="clear" w:color="auto" w:fill="FFFFFF"/>
                              <w:spacing w:before="180" w:after="180" w:line="240" w:lineRule="auto"/>
                              <w:rPr>
                                <w:rFonts w:ascii="Arial" w:eastAsia="Arial Unicode MS" w:hAnsi="Arial" w:cs="Arial"/>
                                <w:b/>
                                <w:color w:val="auto"/>
                                <w:sz w:val="22"/>
                                <w14:textOutline w14:w="9525" w14:cap="rnd" w14:cmpd="sng" w14:algn="ctr">
                                  <w14:noFill/>
                                  <w14:prstDash w14:val="solid"/>
                                  <w14:bevel/>
                                </w14:textOutline>
                              </w:rPr>
                            </w:pPr>
                            <w:r w:rsidRPr="007D099E">
                              <w:rPr>
                                <w:rFonts w:ascii="Arial" w:eastAsia="Arial Unicode MS" w:hAnsi="Arial" w:cs="Arial"/>
                                <w:b/>
                                <w:color w:val="auto"/>
                                <w:sz w:val="22"/>
                                <w14:textOutline w14:w="9525" w14:cap="rnd" w14:cmpd="sng" w14:algn="ctr">
                                  <w14:noFill/>
                                  <w14:prstDash w14:val="solid"/>
                                  <w14:bevel/>
                                </w14:textOutline>
                              </w:rPr>
                              <w:t>Courses completion date: 30-3-2022</w:t>
                            </w:r>
                          </w:p>
                          <w:p w14:paraId="0C082BE8" w14:textId="559532B9" w:rsidR="00FF7088" w:rsidRPr="007D099E" w:rsidRDefault="00FF7088" w:rsidP="00446355">
                            <w:pPr>
                              <w:shd w:val="clear" w:color="auto" w:fill="FFFFFF"/>
                              <w:spacing w:before="180" w:after="180"/>
                              <w:rPr>
                                <w:rFonts w:ascii="Arial" w:eastAsia="Arial Unicode MS" w:hAnsi="Arial" w:cs="Arial"/>
                                <w:b/>
                                <w:color w:val="auto"/>
                                <w:sz w:val="22"/>
                                <w14:shadow w14:blurRad="50800" w14:dist="38100" w14:dir="2700000" w14:sx="100000" w14:sy="100000" w14:kx="0" w14:ky="0" w14:algn="tl">
                                  <w14:srgbClr w14:val="000000">
                                    <w14:alpha w14:val="57000"/>
                                  </w14:srgbClr>
                                </w14:shadow>
                                <w14:textOutline w14:w="9525" w14:cap="rnd" w14:cmpd="sng" w14:algn="ctr">
                                  <w14:noFill/>
                                  <w14:prstDash w14:val="solid"/>
                                  <w14:bevel/>
                                </w14:textOutline>
                              </w:rPr>
                            </w:pPr>
                            <w:r w:rsidRPr="007D099E">
                              <w:rPr>
                                <w:rFonts w:ascii="Arial" w:eastAsia="Arial Unicode MS" w:hAnsi="Arial" w:cs="Arial"/>
                                <w:b/>
                                <w:color w:val="auto"/>
                                <w:sz w:val="22"/>
                                <w14:textOutline w14:w="9525" w14:cap="rnd" w14:cmpd="sng" w14:algn="ctr">
                                  <w14:noFill/>
                                  <w14:prstDash w14:val="solid"/>
                                  <w14:bevel/>
                                </w14:textOutline>
                              </w:rPr>
                              <w:t>Awarding Certificate of Educational Specialisation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2" o:spid="_x0000_s1027" type="#_x0000_t202" style="position:absolute;left:0;text-align:left;margin-left:252pt;margin-top:5.45pt;width:252pt;height:136.1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" filled="f" strokecolor="#920003" strokeweight="3pt">
                <v:textbox style="mso-fit-shape-to-text:t">
                  <w:txbxContent>
                    <w:p w14:paraId="685B01E5" w14:textId="3A7AF681" w:rsidR="00FF7088" w:rsidRPr="007D099E" w:rsidRDefault="00FF7088" w:rsidP="00446355">
                      <w:pPr>
                        <w:shd w:val="clear" w:color="auto" w:fill="FFFFFF"/>
                        <w:spacing w:before="0" w:after="0" w:line="240" w:lineRule="auto"/>
                        <w:rPr>
                          <w:rFonts w:ascii="Arial" w:eastAsia="Arial Unicode MS" w:hAnsi="Arial" w:cs="Arial"/>
                          <w:b/>
                          <w:color w:val="auto"/>
                          <w:sz w:val="22"/>
                          <w14:textOutline w14:w="9525" w14:cap="rnd" w14:cmpd="sng" w14:algn="ctr">
                            <w14:noFill/>
                            <w14:prstDash w14:val="solid"/>
                            <w14:bevel/>
                          </w14:textOutline>
                        </w:rPr>
                      </w:pPr>
                      <w:r w:rsidRPr="007D099E">
                        <w:rPr>
                          <w:rFonts w:ascii="Arial" w:eastAsia="Arial Unicode MS" w:hAnsi="Arial" w:cs="Arial"/>
                          <w:b/>
                          <w:bCs/>
                          <w:color w:val="auto"/>
                          <w:sz w:val="22"/>
                          <w:bdr w:val="none" w:sz="0" w:space="0" w:color="auto" w:frame="1"/>
                          <w14:textOutline w14:w="9525" w14:cap="rnd" w14:cmpd="sng" w14:algn="ctr">
                            <w14:noFill/>
                            <w14:prstDash w14:val="solid"/>
                            <w14:bevel/>
                          </w14:textOutline>
                        </w:rPr>
                        <w:t>Duration of the Program</w:t>
                      </w:r>
                      <w:r w:rsidRPr="007D099E">
                        <w:rPr>
                          <w:rFonts w:ascii="Arial" w:eastAsia="Arial Unicode MS" w:hAnsi="Arial" w:cs="Arial"/>
                          <w:b/>
                          <w:color w:val="auto"/>
                          <w:sz w:val="22"/>
                          <w14:textOutline w14:w="9525" w14:cap="rnd" w14:cmpd="sng" w14:algn="ctr">
                            <w14:noFill/>
                            <w14:prstDash w14:val="solid"/>
                            <w14:bevel/>
                          </w14:textOutline>
                        </w:rPr>
                        <w:t xml:space="preserve">: </w:t>
                      </w:r>
                      <w:r>
                        <w:rPr>
                          <w:rFonts w:ascii="Arial" w:eastAsia="Arial Unicode MS" w:hAnsi="Arial" w:cs="Arial"/>
                          <w:b/>
                          <w:color w:val="auto"/>
                          <w:sz w:val="22"/>
                          <w14:textOutline w14:w="9525" w14:cap="rnd" w14:cmpd="sng" w14:algn="ctr">
                            <w14:noFill/>
                            <w14:prstDash w14:val="solid"/>
                            <w14:bevel/>
                          </w14:textOutline>
                        </w:rPr>
                        <w:t>8 weeks</w:t>
                      </w:r>
                      <w:r w:rsidRPr="007D099E">
                        <w:rPr>
                          <w:rFonts w:ascii="Arial" w:eastAsia="Arial Unicode MS" w:hAnsi="Arial" w:cs="Arial"/>
                          <w:b/>
                          <w:color w:val="auto"/>
                          <w:sz w:val="22"/>
                          <w14:textOutline w14:w="9525" w14:cap="rnd" w14:cmpd="sng" w14:algn="ctr">
                            <w14:noFill/>
                            <w14:prstDash w14:val="solid"/>
                            <w14:bevel/>
                          </w14:textOutline>
                        </w:rPr>
                        <w:t>, 90 hours</w:t>
                      </w:r>
                    </w:p>
                    <w:p w14:paraId="066496DF" w14:textId="4199D432" w:rsidR="00FF7088" w:rsidRPr="007D099E" w:rsidRDefault="00FF7088" w:rsidP="00446355">
                      <w:pPr>
                        <w:shd w:val="clear" w:color="auto" w:fill="FFFFFF"/>
                        <w:spacing w:before="180" w:after="180" w:line="240" w:lineRule="auto"/>
                        <w:rPr>
                          <w:rFonts w:ascii="Arial" w:eastAsia="Arial Unicode MS" w:hAnsi="Arial" w:cs="Arial"/>
                          <w:b/>
                          <w:color w:val="auto"/>
                          <w:sz w:val="22"/>
                          <w14:textOutline w14:w="9525" w14:cap="rnd" w14:cmpd="sng" w14:algn="ctr">
                            <w14:noFill/>
                            <w14:prstDash w14:val="solid"/>
                            <w14:bevel/>
                          </w14:textOutline>
                        </w:rPr>
                      </w:pPr>
                      <w:r w:rsidRPr="007D099E">
                        <w:rPr>
                          <w:rFonts w:ascii="Arial" w:eastAsia="Arial Unicode MS" w:hAnsi="Arial" w:cs="Arial"/>
                          <w:b/>
                          <w:color w:val="auto"/>
                          <w:sz w:val="22"/>
                          <w14:textOutline w14:w="9525" w14:cap="rnd" w14:cmpd="sng" w14:algn="ctr">
                            <w14:noFill/>
                            <w14:prstDash w14:val="solid"/>
                            <w14:bevel/>
                          </w14:textOutline>
                        </w:rPr>
                        <w:t>Deadline for applying:  31-10-2021</w:t>
                      </w:r>
                    </w:p>
                    <w:p w14:paraId="5BFC92F8" w14:textId="53534DB1" w:rsidR="00FF7088" w:rsidRPr="007D099E" w:rsidRDefault="00FF7088" w:rsidP="00446355">
                      <w:pPr>
                        <w:shd w:val="clear" w:color="auto" w:fill="FFFFFF"/>
                        <w:spacing w:before="180" w:after="180" w:line="240" w:lineRule="auto"/>
                        <w:rPr>
                          <w:rFonts w:ascii="Arial" w:eastAsia="Arial Unicode MS" w:hAnsi="Arial" w:cs="Arial"/>
                          <w:b/>
                          <w:color w:val="auto"/>
                          <w:sz w:val="22"/>
                          <w14:textOutline w14:w="9525" w14:cap="rnd" w14:cmpd="sng" w14:algn="ctr">
                            <w14:noFill/>
                            <w14:prstDash w14:val="solid"/>
                            <w14:bevel/>
                          </w14:textOutline>
                        </w:rPr>
                      </w:pPr>
                      <w:r w:rsidRPr="007D099E">
                        <w:rPr>
                          <w:rFonts w:ascii="Arial" w:eastAsia="Arial Unicode MS" w:hAnsi="Arial" w:cs="Arial"/>
                          <w:b/>
                          <w:color w:val="auto"/>
                          <w:sz w:val="22"/>
                          <w14:textOutline w14:w="9525" w14:cap="rnd" w14:cmpd="sng" w14:algn="ctr">
                            <w14:noFill/>
                            <w14:prstDash w14:val="solid"/>
                            <w14:bevel/>
                          </w14:textOutline>
                        </w:rPr>
                        <w:t>Courses beginning date: 08-11-2021</w:t>
                      </w:r>
                    </w:p>
                    <w:p w14:paraId="039F2983" w14:textId="11F3B2A7" w:rsidR="00FF7088" w:rsidRPr="007D099E" w:rsidRDefault="00FF7088" w:rsidP="00446355">
                      <w:pPr>
                        <w:shd w:val="clear" w:color="auto" w:fill="FFFFFF"/>
                        <w:spacing w:before="180" w:after="180" w:line="240" w:lineRule="auto"/>
                        <w:rPr>
                          <w:rFonts w:ascii="Arial" w:eastAsia="Arial Unicode MS" w:hAnsi="Arial" w:cs="Arial"/>
                          <w:b/>
                          <w:color w:val="auto"/>
                          <w:sz w:val="22"/>
                          <w14:textOutline w14:w="9525" w14:cap="rnd" w14:cmpd="sng" w14:algn="ctr">
                            <w14:noFill/>
                            <w14:prstDash w14:val="solid"/>
                            <w14:bevel/>
                          </w14:textOutline>
                        </w:rPr>
                      </w:pPr>
                      <w:r w:rsidRPr="007D099E">
                        <w:rPr>
                          <w:rFonts w:ascii="Arial" w:eastAsia="Arial Unicode MS" w:hAnsi="Arial" w:cs="Arial"/>
                          <w:b/>
                          <w:color w:val="auto"/>
                          <w:sz w:val="22"/>
                          <w14:textOutline w14:w="9525" w14:cap="rnd" w14:cmpd="sng" w14:algn="ctr">
                            <w14:noFill/>
                            <w14:prstDash w14:val="solid"/>
                            <w14:bevel/>
                          </w14:textOutline>
                        </w:rPr>
                        <w:t>Courses completion date: 30-3-2022</w:t>
                      </w:r>
                    </w:p>
                    <w:p w14:paraId="0C082BE8" w14:textId="559532B9" w:rsidR="00FF7088" w:rsidRPr="007D099E" w:rsidRDefault="00FF7088" w:rsidP="00446355">
                      <w:pPr>
                        <w:shd w:val="clear" w:color="auto" w:fill="FFFFFF"/>
                        <w:spacing w:before="180" w:after="180"/>
                        <w:rPr>
                          <w:rFonts w:ascii="Arial" w:eastAsia="Arial Unicode MS" w:hAnsi="Arial" w:cs="Arial"/>
                          <w:b/>
                          <w:color w:val="auto"/>
                          <w:sz w:val="22"/>
                          <w14:shadow w14:blurRad="50800" w14:dist="38100" w14:dir="2700000" w14:sx="100000" w14:sy="100000" w14:kx="0" w14:ky="0" w14:algn="tl">
                            <w14:srgbClr w14:val="000000">
                              <w14:alpha w14:val="57000"/>
                            </w14:srgbClr>
                          </w14:shadow>
                          <w14:textOutline w14:w="9525" w14:cap="rnd" w14:cmpd="sng" w14:algn="ctr">
                            <w14:noFill/>
                            <w14:prstDash w14:val="solid"/>
                            <w14:bevel/>
                          </w14:textOutline>
                        </w:rPr>
                      </w:pPr>
                      <w:r w:rsidRPr="007D099E">
                        <w:rPr>
                          <w:rFonts w:ascii="Arial" w:eastAsia="Arial Unicode MS" w:hAnsi="Arial" w:cs="Arial"/>
                          <w:b/>
                          <w:color w:val="auto"/>
                          <w:sz w:val="22"/>
                          <w14:textOutline w14:w="9525" w14:cap="rnd" w14:cmpd="sng" w14:algn="ctr">
                            <w14:noFill/>
                            <w14:prstDash w14:val="solid"/>
                            <w14:bevel/>
                          </w14:textOutline>
                        </w:rPr>
                        <w:t>Awarding Certificate of Educational Specialisation</w:t>
                      </w:r>
                    </w:p>
                  </w:txbxContent>
                </v:textbox>
              </v:shape>
            </w:pict>
          </mc:Fallback>
        </mc:AlternateContent>
      </w:r>
      <w:r w:rsidRPr="000A7CBB">
        <w:rPr>
          <w:rFonts w:ascii="Arial" w:hAnsi="Arial" w:cs="Arial"/>
          <w:noProof/>
        </w:rPr>
        <mc:AlternateContent>
          <mc:Choice Requires="wps">
            <w:drawing>
              <wp:anchor distT="0" distB="0" distL="114300" distR="114300" simplePos="0" relativeHeight="251670528" behindDoc="0" locked="0" layoutInCell="1" allowOverlap="1" wp14:anchorId="3E71FB68" wp14:editId="13AEBFFA">
                <wp:simplePos x="0" y="0"/>
                <wp:positionH relativeFrom="column">
                  <wp:posOffset>-114300</wp:posOffset>
                </wp:positionH>
                <wp:positionV relativeFrom="paragraph">
                  <wp:posOffset>69215</wp:posOffset>
                </wp:positionV>
                <wp:extent cx="3200400" cy="1729105"/>
                <wp:effectExtent l="25400" t="25400" r="25400" b="23495"/>
                <wp:wrapNone/>
                <wp:docPr id="11" name="Text Box 11"/>
                <wp:cNvGraphicFramePr/>
                <a:graphic xmlns:a="http://schemas.openxmlformats.org/drawingml/2006/main">
                  <a:graphicData uri="http://schemas.microsoft.com/office/word/2010/wordprocessingShape">
                    <wps:wsp>
                      <wps:cNvSpPr txBox="1"/>
                      <wps:spPr>
                        <a:xfrm>
                          <a:off x="0" y="0"/>
                          <a:ext cx="3200400" cy="1729105"/>
                        </a:xfrm>
                        <a:prstGeom prst="rect">
                          <a:avLst/>
                        </a:prstGeom>
                        <a:noFill/>
                        <a:ln w="38100" cmpd="sng">
                          <a:solidFill>
                            <a:schemeClr val="accent4">
                              <a:lumMod val="75000"/>
                            </a:schemeClr>
                          </a:solidFill>
                        </a:ln>
                        <a:effectLst/>
                        <a:extLst>
                          <a:ext uri="{C572A759-6A51-4108-AA02-DFA0A04FC94B}">
                            <ma14:wrappingTextBoxFlag xmlns:ma14="http://schemas.microsoft.com/office/mac/drawingml/2011/main"/>
                          </a:ext>
                        </a:extLst>
                      </wps:spPr>
                      <wps:txbx>
                        <w:txbxContent>
                          <w:p w14:paraId="0741D5F0" w14:textId="2696FCEC" w:rsidR="00FF7088" w:rsidRPr="00BB0E2D" w:rsidRDefault="00FF7088" w:rsidP="00450B55">
                            <w:pPr>
                              <w:shd w:val="clear" w:color="auto" w:fill="FFFFFF"/>
                              <w:spacing w:before="0" w:after="0" w:line="240" w:lineRule="auto"/>
                              <w:rPr>
                                <w:rFonts w:ascii="Arial" w:eastAsia="Arial Unicode MS" w:hAnsi="Arial" w:cs="Arial"/>
                                <w:b/>
                                <w:color w:val="auto"/>
                                <w:sz w:val="22"/>
                                <w14:textOutline w14:w="9525" w14:cap="rnd" w14:cmpd="sng" w14:algn="ctr">
                                  <w14:noFill/>
                                  <w14:prstDash w14:val="solid"/>
                                  <w14:bevel/>
                                </w14:textOutline>
                              </w:rPr>
                            </w:pPr>
                            <w:r w:rsidRPr="00BB0E2D">
                              <w:rPr>
                                <w:rFonts w:ascii="Arial" w:eastAsia="Arial Unicode MS" w:hAnsi="Arial" w:cs="Arial"/>
                                <w:b/>
                                <w:bCs/>
                                <w:color w:val="auto"/>
                                <w:sz w:val="22"/>
                                <w:bdr w:val="none" w:sz="0" w:space="0" w:color="auto" w:frame="1"/>
                                <w14:textOutline w14:w="9525" w14:cap="rnd" w14:cmpd="sng" w14:algn="ctr">
                                  <w14:noFill/>
                                  <w14:prstDash w14:val="solid"/>
                                  <w14:bevel/>
                                </w14:textOutline>
                              </w:rPr>
                              <w:t>Διάρκεια προγράμματος</w:t>
                            </w:r>
                            <w:r w:rsidRPr="00BB0E2D">
                              <w:rPr>
                                <w:rFonts w:ascii="Arial" w:eastAsia="Arial Unicode MS" w:hAnsi="Arial" w:cs="Arial"/>
                                <w:b/>
                                <w:color w:val="auto"/>
                                <w:sz w:val="22"/>
                                <w14:textOutline w14:w="9525" w14:cap="rnd" w14:cmpd="sng" w14:algn="ctr">
                                  <w14:noFill/>
                                  <w14:prstDash w14:val="solid"/>
                                  <w14:bevel/>
                                </w14:textOutline>
                              </w:rPr>
                              <w:t>: 4 μήνες, 90 ώρες</w:t>
                            </w:r>
                          </w:p>
                          <w:p w14:paraId="03B91FD3" w14:textId="0E5E41B6" w:rsidR="00FF7088" w:rsidRPr="00BB0E2D" w:rsidRDefault="00FF7088" w:rsidP="00450B55">
                            <w:pPr>
                              <w:shd w:val="clear" w:color="auto" w:fill="FFFFFF"/>
                              <w:spacing w:before="180" w:after="180" w:line="240" w:lineRule="auto"/>
                              <w:rPr>
                                <w:rFonts w:ascii="Arial" w:eastAsia="Arial Unicode MS" w:hAnsi="Arial" w:cs="Arial"/>
                                <w:b/>
                                <w:color w:val="auto"/>
                                <w:sz w:val="22"/>
                                <w14:textOutline w14:w="9525" w14:cap="rnd" w14:cmpd="sng" w14:algn="ctr">
                                  <w14:noFill/>
                                  <w14:prstDash w14:val="solid"/>
                                  <w14:bevel/>
                                </w14:textOutline>
                              </w:rPr>
                            </w:pPr>
                            <w:r w:rsidRPr="00BB0E2D">
                              <w:rPr>
                                <w:rFonts w:ascii="Arial" w:eastAsia="Arial Unicode MS" w:hAnsi="Arial" w:cs="Arial"/>
                                <w:b/>
                                <w:color w:val="auto"/>
                                <w:sz w:val="22"/>
                                <w14:textOutline w14:w="9525" w14:cap="rnd" w14:cmpd="sng" w14:algn="ctr">
                                  <w14:noFill/>
                                  <w14:prstDash w14:val="solid"/>
                                  <w14:bevel/>
                                </w14:textOutline>
                              </w:rPr>
                              <w:t>Ημ. Λήξης Εγγραφών:  31-10-2021</w:t>
                            </w:r>
                          </w:p>
                          <w:p w14:paraId="700687A3" w14:textId="666C828E" w:rsidR="00FF7088" w:rsidRPr="00BB0E2D" w:rsidRDefault="00FF7088" w:rsidP="00450B55">
                            <w:pPr>
                              <w:shd w:val="clear" w:color="auto" w:fill="FFFFFF"/>
                              <w:spacing w:before="180" w:after="180" w:line="240" w:lineRule="auto"/>
                              <w:rPr>
                                <w:rFonts w:ascii="Arial" w:eastAsia="Arial Unicode MS" w:hAnsi="Arial" w:cs="Arial"/>
                                <w:b/>
                                <w:color w:val="auto"/>
                                <w:sz w:val="22"/>
                                <w14:textOutline w14:w="9525" w14:cap="rnd" w14:cmpd="sng" w14:algn="ctr">
                                  <w14:noFill/>
                                  <w14:prstDash w14:val="solid"/>
                                  <w14:bevel/>
                                </w14:textOutline>
                              </w:rPr>
                            </w:pPr>
                            <w:r w:rsidRPr="00BB0E2D">
                              <w:rPr>
                                <w:rFonts w:ascii="Arial" w:eastAsia="Arial Unicode MS" w:hAnsi="Arial" w:cs="Arial"/>
                                <w:b/>
                                <w:color w:val="auto"/>
                                <w:sz w:val="22"/>
                                <w14:textOutline w14:w="9525" w14:cap="rnd" w14:cmpd="sng" w14:algn="ctr">
                                  <w14:noFill/>
                                  <w14:prstDash w14:val="solid"/>
                                  <w14:bevel/>
                                </w14:textOutline>
                              </w:rPr>
                              <w:t>Ημ. Έναρξης Μαθημάτων: 08-11-2021</w:t>
                            </w:r>
                          </w:p>
                          <w:p w14:paraId="458E7BF0" w14:textId="209F833E" w:rsidR="00FF7088" w:rsidRPr="00BB0E2D" w:rsidRDefault="00FF7088" w:rsidP="00450B55">
                            <w:pPr>
                              <w:shd w:val="clear" w:color="auto" w:fill="FFFFFF"/>
                              <w:spacing w:before="180" w:after="180" w:line="240" w:lineRule="auto"/>
                              <w:rPr>
                                <w:rFonts w:ascii="Arial" w:eastAsia="Arial Unicode MS" w:hAnsi="Arial" w:cs="Arial"/>
                                <w:b/>
                                <w:color w:val="auto"/>
                                <w:sz w:val="22"/>
                                <w14:textOutline w14:w="9525" w14:cap="rnd" w14:cmpd="sng" w14:algn="ctr">
                                  <w14:noFill/>
                                  <w14:prstDash w14:val="solid"/>
                                  <w14:bevel/>
                                </w14:textOutline>
                              </w:rPr>
                            </w:pPr>
                            <w:r w:rsidRPr="00BB0E2D">
                              <w:rPr>
                                <w:rFonts w:ascii="Arial" w:eastAsia="Arial Unicode MS" w:hAnsi="Arial" w:cs="Arial"/>
                                <w:b/>
                                <w:color w:val="auto"/>
                                <w:sz w:val="22"/>
                                <w14:textOutline w14:w="9525" w14:cap="rnd" w14:cmpd="sng" w14:algn="ctr">
                                  <w14:noFill/>
                                  <w14:prstDash w14:val="solid"/>
                                  <w14:bevel/>
                                </w14:textOutline>
                              </w:rPr>
                              <w:t>Ημ. Λήξης Μαθημάτων: 30-3-2022</w:t>
                            </w:r>
                          </w:p>
                          <w:p w14:paraId="4F60487D" w14:textId="77777777" w:rsidR="00FF7088" w:rsidRPr="00BB0E2D" w:rsidRDefault="00FF7088" w:rsidP="00CF7F13">
                            <w:pPr>
                              <w:shd w:val="clear" w:color="auto" w:fill="FFFFFF"/>
                              <w:spacing w:before="180" w:after="180"/>
                              <w:rPr>
                                <w:rFonts w:ascii="Arial" w:eastAsia="Arial Unicode MS" w:hAnsi="Arial" w:cs="Arial"/>
                                <w:b/>
                                <w:color w:val="auto"/>
                                <w:sz w:val="22"/>
                                <w14:shadow w14:blurRad="50800" w14:dist="38100" w14:dir="2700000" w14:sx="100000" w14:sy="100000" w14:kx="0" w14:ky="0" w14:algn="tl">
                                  <w14:srgbClr w14:val="000000">
                                    <w14:alpha w14:val="57000"/>
                                  </w14:srgbClr>
                                </w14:shadow>
                                <w14:textOutline w14:w="9525" w14:cap="rnd" w14:cmpd="sng" w14:algn="ctr">
                                  <w14:noFill/>
                                  <w14:prstDash w14:val="solid"/>
                                  <w14:bevel/>
                                </w14:textOutline>
                              </w:rPr>
                            </w:pPr>
                            <w:r w:rsidRPr="00BB0E2D">
                              <w:rPr>
                                <w:rFonts w:ascii="Arial" w:eastAsia="Arial Unicode MS" w:hAnsi="Arial" w:cs="Arial"/>
                                <w:b/>
                                <w:color w:val="auto"/>
                                <w:sz w:val="22"/>
                                <w14:textOutline w14:w="9525" w14:cap="rnd" w14:cmpd="sng" w14:algn="ctr">
                                  <w14:noFill/>
                                  <w14:prstDash w14:val="solid"/>
                                  <w14:bevel/>
                                </w14:textOutline>
                              </w:rPr>
                              <w:t>Απονέμεται Πιστοποιητικό Εξειδικευμένης Επιμόρφωσης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1" o:spid="_x0000_s1028" type="#_x0000_t202" style="position:absolute;left:0;text-align:left;margin-left:-8.95pt;margin-top:5.45pt;width:252pt;height:136.1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" filled="f" strokecolor="#0081b3 [2407]" strokeweight="3pt">
                <v:textbox style="mso-fit-shape-to-text:t">
                  <w:txbxContent>
                    <w:p w14:paraId="0741D5F0" w14:textId="2696FCEC" w:rsidR="00FF7088" w:rsidRPr="00BB0E2D" w:rsidRDefault="00FF7088" w:rsidP="00450B55">
                      <w:pPr>
                        <w:shd w:val="clear" w:color="auto" w:fill="FFFFFF"/>
                        <w:spacing w:before="0" w:after="0" w:line="240" w:lineRule="auto"/>
                        <w:rPr>
                          <w:rFonts w:ascii="Arial" w:eastAsia="Arial Unicode MS" w:hAnsi="Arial" w:cs="Arial"/>
                          <w:b/>
                          <w:color w:val="auto"/>
                          <w:sz w:val="22"/>
                          <w14:textOutline w14:w="9525" w14:cap="rnd" w14:cmpd="sng" w14:algn="ctr">
                            <w14:noFill/>
                            <w14:prstDash w14:val="solid"/>
                            <w14:bevel/>
                          </w14:textOutline>
                        </w:rPr>
                      </w:pPr>
                      <w:r w:rsidRPr="00BB0E2D">
                        <w:rPr>
                          <w:rFonts w:ascii="Arial" w:eastAsia="Arial Unicode MS" w:hAnsi="Arial" w:cs="Arial"/>
                          <w:b/>
                          <w:bCs/>
                          <w:color w:val="auto"/>
                          <w:sz w:val="22"/>
                          <w:bdr w:val="none" w:sz="0" w:space="0" w:color="auto" w:frame="1"/>
                          <w14:textOutline w14:w="9525" w14:cap="rnd" w14:cmpd="sng" w14:algn="ctr">
                            <w14:noFill/>
                            <w14:prstDash w14:val="solid"/>
                            <w14:bevel/>
                          </w14:textOutline>
                        </w:rPr>
                        <w:t>Διάρκεια προγράμματος</w:t>
                      </w:r>
                      <w:r w:rsidRPr="00BB0E2D">
                        <w:rPr>
                          <w:rFonts w:ascii="Arial" w:eastAsia="Arial Unicode MS" w:hAnsi="Arial" w:cs="Arial"/>
                          <w:b/>
                          <w:color w:val="auto"/>
                          <w:sz w:val="22"/>
                          <w14:textOutline w14:w="9525" w14:cap="rnd" w14:cmpd="sng" w14:algn="ctr">
                            <w14:noFill/>
                            <w14:prstDash w14:val="solid"/>
                            <w14:bevel/>
                          </w14:textOutline>
                        </w:rPr>
                        <w:t>: 4 μήνες, 90 ώρες</w:t>
                      </w:r>
                    </w:p>
                    <w:p w14:paraId="03B91FD3" w14:textId="0E5E41B6" w:rsidR="00FF7088" w:rsidRPr="00BB0E2D" w:rsidRDefault="00FF7088" w:rsidP="00450B55">
                      <w:pPr>
                        <w:shd w:val="clear" w:color="auto" w:fill="FFFFFF"/>
                        <w:spacing w:before="180" w:after="180" w:line="240" w:lineRule="auto"/>
                        <w:rPr>
                          <w:rFonts w:ascii="Arial" w:eastAsia="Arial Unicode MS" w:hAnsi="Arial" w:cs="Arial"/>
                          <w:b/>
                          <w:color w:val="auto"/>
                          <w:sz w:val="22"/>
                          <w14:textOutline w14:w="9525" w14:cap="rnd" w14:cmpd="sng" w14:algn="ctr">
                            <w14:noFill/>
                            <w14:prstDash w14:val="solid"/>
                            <w14:bevel/>
                          </w14:textOutline>
                        </w:rPr>
                      </w:pPr>
                      <w:r w:rsidRPr="00BB0E2D">
                        <w:rPr>
                          <w:rFonts w:ascii="Arial" w:eastAsia="Arial Unicode MS" w:hAnsi="Arial" w:cs="Arial"/>
                          <w:b/>
                          <w:color w:val="auto"/>
                          <w:sz w:val="22"/>
                          <w14:textOutline w14:w="9525" w14:cap="rnd" w14:cmpd="sng" w14:algn="ctr">
                            <w14:noFill/>
                            <w14:prstDash w14:val="solid"/>
                            <w14:bevel/>
                          </w14:textOutline>
                        </w:rPr>
                        <w:t>Ημ. Λήξης Εγγραφών:  31-10-2021</w:t>
                      </w:r>
                    </w:p>
                    <w:p w14:paraId="700687A3" w14:textId="666C828E" w:rsidR="00FF7088" w:rsidRPr="00BB0E2D" w:rsidRDefault="00FF7088" w:rsidP="00450B55">
                      <w:pPr>
                        <w:shd w:val="clear" w:color="auto" w:fill="FFFFFF"/>
                        <w:spacing w:before="180" w:after="180" w:line="240" w:lineRule="auto"/>
                        <w:rPr>
                          <w:rFonts w:ascii="Arial" w:eastAsia="Arial Unicode MS" w:hAnsi="Arial" w:cs="Arial"/>
                          <w:b/>
                          <w:color w:val="auto"/>
                          <w:sz w:val="22"/>
                          <w14:textOutline w14:w="9525" w14:cap="rnd" w14:cmpd="sng" w14:algn="ctr">
                            <w14:noFill/>
                            <w14:prstDash w14:val="solid"/>
                            <w14:bevel/>
                          </w14:textOutline>
                        </w:rPr>
                      </w:pPr>
                      <w:r w:rsidRPr="00BB0E2D">
                        <w:rPr>
                          <w:rFonts w:ascii="Arial" w:eastAsia="Arial Unicode MS" w:hAnsi="Arial" w:cs="Arial"/>
                          <w:b/>
                          <w:color w:val="auto"/>
                          <w:sz w:val="22"/>
                          <w14:textOutline w14:w="9525" w14:cap="rnd" w14:cmpd="sng" w14:algn="ctr">
                            <w14:noFill/>
                            <w14:prstDash w14:val="solid"/>
                            <w14:bevel/>
                          </w14:textOutline>
                        </w:rPr>
                        <w:t>Ημ. Έναρξης Μαθημάτων: 08-11-2021</w:t>
                      </w:r>
                    </w:p>
                    <w:p w14:paraId="458E7BF0" w14:textId="209F833E" w:rsidR="00FF7088" w:rsidRPr="00BB0E2D" w:rsidRDefault="00FF7088" w:rsidP="00450B55">
                      <w:pPr>
                        <w:shd w:val="clear" w:color="auto" w:fill="FFFFFF"/>
                        <w:spacing w:before="180" w:after="180" w:line="240" w:lineRule="auto"/>
                        <w:rPr>
                          <w:rFonts w:ascii="Arial" w:eastAsia="Arial Unicode MS" w:hAnsi="Arial" w:cs="Arial"/>
                          <w:b/>
                          <w:color w:val="auto"/>
                          <w:sz w:val="22"/>
                          <w14:textOutline w14:w="9525" w14:cap="rnd" w14:cmpd="sng" w14:algn="ctr">
                            <w14:noFill/>
                            <w14:prstDash w14:val="solid"/>
                            <w14:bevel/>
                          </w14:textOutline>
                        </w:rPr>
                      </w:pPr>
                      <w:r w:rsidRPr="00BB0E2D">
                        <w:rPr>
                          <w:rFonts w:ascii="Arial" w:eastAsia="Arial Unicode MS" w:hAnsi="Arial" w:cs="Arial"/>
                          <w:b/>
                          <w:color w:val="auto"/>
                          <w:sz w:val="22"/>
                          <w14:textOutline w14:w="9525" w14:cap="rnd" w14:cmpd="sng" w14:algn="ctr">
                            <w14:noFill/>
                            <w14:prstDash w14:val="solid"/>
                            <w14:bevel/>
                          </w14:textOutline>
                        </w:rPr>
                        <w:t>Ημ. Λήξης Μαθημάτων: 30-3-2022</w:t>
                      </w:r>
                    </w:p>
                    <w:p w14:paraId="4F60487D" w14:textId="77777777" w:rsidR="00FF7088" w:rsidRPr="00BB0E2D" w:rsidRDefault="00FF7088" w:rsidP="00CF7F13">
                      <w:pPr>
                        <w:shd w:val="clear" w:color="auto" w:fill="FFFFFF"/>
                        <w:spacing w:before="180" w:after="180"/>
                        <w:rPr>
                          <w:rFonts w:ascii="Arial" w:eastAsia="Arial Unicode MS" w:hAnsi="Arial" w:cs="Arial"/>
                          <w:b/>
                          <w:color w:val="auto"/>
                          <w:sz w:val="22"/>
                          <w14:shadow w14:blurRad="50800" w14:dist="38100" w14:dir="2700000" w14:sx="100000" w14:sy="100000" w14:kx="0" w14:ky="0" w14:algn="tl">
                            <w14:srgbClr w14:val="000000">
                              <w14:alpha w14:val="57000"/>
                            </w14:srgbClr>
                          </w14:shadow>
                          <w14:textOutline w14:w="9525" w14:cap="rnd" w14:cmpd="sng" w14:algn="ctr">
                            <w14:noFill/>
                            <w14:prstDash w14:val="solid"/>
                            <w14:bevel/>
                          </w14:textOutline>
                        </w:rPr>
                      </w:pPr>
                      <w:r w:rsidRPr="00BB0E2D">
                        <w:rPr>
                          <w:rFonts w:ascii="Arial" w:eastAsia="Arial Unicode MS" w:hAnsi="Arial" w:cs="Arial"/>
                          <w:b/>
                          <w:color w:val="auto"/>
                          <w:sz w:val="22"/>
                          <w14:textOutline w14:w="9525" w14:cap="rnd" w14:cmpd="sng" w14:algn="ctr">
                            <w14:noFill/>
                            <w14:prstDash w14:val="solid"/>
                            <w14:bevel/>
                          </w14:textOutline>
                        </w:rPr>
                        <w:t>Απονέμεται Πιστοποιητικό Εξειδικευμένης Επιμόρφωσης</w:t>
                      </w:r>
                    </w:p>
                  </w:txbxContent>
                </v:textbox>
              </v:shape>
            </w:pict>
          </mc:Fallback>
        </mc:AlternateContent>
      </w:r>
    </w:p>
    <w:p w14:paraId="21E7B6CE" w14:textId="6148AE56" w:rsidR="00806C1D" w:rsidRPr="008F3202" w:rsidRDefault="00806C1D" w:rsidP="00806C1D">
      <w:pPr>
        <w:pStyle w:val="NormalWeb"/>
        <w:shd w:val="clear" w:color="auto" w:fill="FFFFFF"/>
        <w:spacing w:before="0" w:beforeAutospacing="0" w:after="0" w:afterAutospacing="0" w:line="340" w:lineRule="atLeast"/>
        <w:jc w:val="center"/>
        <w:rPr>
          <w:rFonts w:ascii="Arial" w:hAnsi="Arial" w:cs="Arial"/>
          <w:b/>
          <w:bCs/>
          <w:i/>
          <w:color w:val="3366FF"/>
          <w:sz w:val="22"/>
          <w:bdr w:val="none" w:sz="0" w:space="0" w:color="auto" w:frame="1"/>
          <w:lang w:val="el-GR"/>
        </w:rPr>
      </w:pPr>
    </w:p>
    <w:p w14:paraId="6D4EEE70" w14:textId="10004A38" w:rsidR="00806C1D" w:rsidRPr="008F3202" w:rsidRDefault="00806C1D" w:rsidP="00806C1D">
      <w:pPr>
        <w:shd w:val="clear" w:color="auto" w:fill="FFFFFF"/>
        <w:spacing w:before="0" w:after="0" w:line="240" w:lineRule="auto"/>
        <w:jc w:val="center"/>
        <w:rPr>
          <w:rFonts w:ascii="Arial" w:hAnsi="Arial" w:cs="Arial"/>
          <w:b/>
          <w:bCs/>
          <w:i/>
          <w:color w:val="3366FF"/>
          <w:sz w:val="22"/>
          <w:u w:val="single"/>
          <w:bdr w:val="none" w:sz="0" w:space="0" w:color="auto" w:frame="1"/>
        </w:rPr>
      </w:pPr>
    </w:p>
    <w:p w14:paraId="291356D3" w14:textId="77777777" w:rsidR="000A7CBB" w:rsidRDefault="000A7CBB" w:rsidP="00806C1D">
      <w:pPr>
        <w:shd w:val="clear" w:color="auto" w:fill="FFFFFF"/>
        <w:spacing w:before="0" w:after="0" w:line="240" w:lineRule="auto"/>
        <w:jc w:val="center"/>
        <w:rPr>
          <w:rFonts w:ascii="Arial" w:hAnsi="Arial" w:cs="Arial"/>
          <w:b/>
          <w:bCs/>
          <w:color w:val="auto"/>
          <w:sz w:val="22"/>
          <w:bdr w:val="none" w:sz="0" w:space="0" w:color="auto" w:frame="1"/>
        </w:rPr>
      </w:pPr>
    </w:p>
    <w:p w14:paraId="4C104526" w14:textId="77777777" w:rsidR="00985B3C" w:rsidRDefault="00985B3C" w:rsidP="00A147E9">
      <w:pPr>
        <w:shd w:val="clear" w:color="auto" w:fill="FFFFFF"/>
        <w:spacing w:before="0" w:after="0" w:line="340" w:lineRule="exact"/>
        <w:jc w:val="both"/>
        <w:rPr>
          <w:rFonts w:ascii="Arial" w:hAnsi="Arial" w:cs="Arial"/>
          <w:b/>
          <w:bCs/>
          <w:color w:val="auto"/>
          <w:sz w:val="22"/>
          <w:bdr w:val="none" w:sz="0" w:space="0" w:color="auto" w:frame="1"/>
          <w:lang w:val="el-GR"/>
        </w:rPr>
      </w:pPr>
    </w:p>
    <w:p w14:paraId="2739B1B3" w14:textId="5C986163" w:rsidR="00985B3C" w:rsidRDefault="00985B3C" w:rsidP="00A147E9">
      <w:pPr>
        <w:shd w:val="clear" w:color="auto" w:fill="FFFFFF"/>
        <w:spacing w:before="0" w:after="0" w:line="340" w:lineRule="exact"/>
        <w:jc w:val="both"/>
        <w:rPr>
          <w:rFonts w:ascii="Arial" w:hAnsi="Arial" w:cs="Arial"/>
          <w:b/>
          <w:bCs/>
          <w:color w:val="auto"/>
          <w:sz w:val="22"/>
          <w:bdr w:val="none" w:sz="0" w:space="0" w:color="auto" w:frame="1"/>
          <w:lang w:val="el-GR"/>
        </w:rPr>
      </w:pPr>
    </w:p>
    <w:p w14:paraId="3D3E85F0" w14:textId="77777777" w:rsidR="004900B5" w:rsidRDefault="004900B5" w:rsidP="004900B5">
      <w:pPr>
        <w:shd w:val="clear" w:color="auto" w:fill="FFFFFF"/>
        <w:spacing w:before="0" w:after="0" w:line="240" w:lineRule="auto"/>
        <w:jc w:val="center"/>
        <w:rPr>
          <w:rFonts w:ascii="Calibri" w:hAnsi="Calibri" w:cs="Arial"/>
          <w:bCs/>
          <w:color w:val="auto"/>
          <w:sz w:val="26"/>
          <w:szCs w:val="26"/>
          <w:bdr w:val="none" w:sz="0" w:space="0" w:color="auto" w:frame="1"/>
        </w:rPr>
      </w:pPr>
    </w:p>
    <w:p w14:paraId="7EEA7861" w14:textId="77777777" w:rsidR="00FF2965" w:rsidRDefault="00FF2965" w:rsidP="004900B5">
      <w:pPr>
        <w:shd w:val="clear" w:color="auto" w:fill="FFFFFF"/>
        <w:spacing w:before="0" w:after="0" w:line="240" w:lineRule="auto"/>
        <w:jc w:val="center"/>
        <w:rPr>
          <w:rFonts w:ascii="Calibri" w:hAnsi="Calibri" w:cs="Arial"/>
          <w:bCs/>
          <w:color w:val="auto"/>
          <w:sz w:val="28"/>
          <w:szCs w:val="28"/>
          <w:bdr w:val="none" w:sz="0" w:space="0" w:color="auto" w:frame="1"/>
        </w:rPr>
      </w:pPr>
    </w:p>
    <w:p w14:paraId="04191AB1" w14:textId="77777777" w:rsidR="00FF2965" w:rsidRDefault="00FF2965" w:rsidP="004900B5">
      <w:pPr>
        <w:shd w:val="clear" w:color="auto" w:fill="FFFFFF"/>
        <w:spacing w:before="0" w:after="0" w:line="240" w:lineRule="auto"/>
        <w:jc w:val="center"/>
        <w:rPr>
          <w:rFonts w:ascii="Calibri" w:hAnsi="Calibri" w:cs="Arial"/>
          <w:bCs/>
          <w:color w:val="auto"/>
          <w:sz w:val="28"/>
          <w:szCs w:val="28"/>
          <w:bdr w:val="none" w:sz="0" w:space="0" w:color="auto" w:frame="1"/>
        </w:rPr>
      </w:pPr>
    </w:p>
    <w:p w14:paraId="7107001E" w14:textId="0F90A206" w:rsidR="00FF2965" w:rsidRDefault="007D0393" w:rsidP="004900B5">
      <w:pPr>
        <w:shd w:val="clear" w:color="auto" w:fill="FFFFFF"/>
        <w:spacing w:before="0" w:after="0" w:line="240" w:lineRule="auto"/>
        <w:jc w:val="center"/>
        <w:rPr>
          <w:rFonts w:ascii="Calibri" w:hAnsi="Calibri" w:cs="Arial"/>
          <w:bCs/>
          <w:color w:val="auto"/>
          <w:sz w:val="28"/>
          <w:szCs w:val="28"/>
          <w:bdr w:val="none" w:sz="0" w:space="0" w:color="auto" w:frame="1"/>
        </w:rPr>
      </w:pPr>
      <w:r>
        <w:rPr>
          <w:rFonts w:ascii="Arial" w:hAnsi="Arial" w:cs="Arial"/>
          <w:noProof/>
        </w:rPr>
        <mc:AlternateContent>
          <mc:Choice Requires="wps">
            <w:drawing>
              <wp:anchor distT="0" distB="0" distL="114300" distR="114300" simplePos="0" relativeHeight="251695104" behindDoc="0" locked="0" layoutInCell="1" allowOverlap="1" wp14:anchorId="32C5B8DF" wp14:editId="3AA47262">
                <wp:simplePos x="0" y="0"/>
                <wp:positionH relativeFrom="column">
                  <wp:posOffset>3886200</wp:posOffset>
                </wp:positionH>
                <wp:positionV relativeFrom="paragraph">
                  <wp:posOffset>132715</wp:posOffset>
                </wp:positionV>
                <wp:extent cx="2057400" cy="4572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057400" cy="457200"/>
                        </a:xfrm>
                        <a:prstGeom prst="rect">
                          <a:avLst/>
                        </a:prstGeom>
                        <a:solidFill>
                          <a:srgbClr val="920003"/>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646C17" w14:textId="63D63FC6" w:rsidR="00A86F0C" w:rsidRPr="008D2555" w:rsidRDefault="00A86F0C" w:rsidP="00A86F0C">
                            <w:pPr>
                              <w:jc w:val="center"/>
                              <w:rPr>
                                <w:b/>
                                <w:color w:val="FFFFFF" w:themeColor="background1"/>
                                <w:sz w:val="22"/>
                                <w:lang w:val="el-GR"/>
                              </w:rPr>
                            </w:pPr>
                            <w:r>
                              <w:rPr>
                                <w:b/>
                                <w:color w:val="FFFFFF" w:themeColor="background1"/>
                                <w:sz w:val="22"/>
                              </w:rPr>
                              <w:t>to CULTTOUR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 o:spid="_x0000_s1029" type="#_x0000_t202" style="position:absolute;left:0;text-align:left;margin-left:306pt;margin-top:10.45pt;width:162pt;height:36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" fillcolor="#920003" stroked="f">
                <v:textbox>
                  <w:txbxContent>
                    <w:p w14:paraId="49646C17" w14:textId="63D63FC6" w:rsidR="00A86F0C" w:rsidRPr="008D2555" w:rsidRDefault="00A86F0C" w:rsidP="00A86F0C">
                      <w:pPr>
                        <w:jc w:val="center"/>
                        <w:rPr>
                          <w:b/>
                          <w:color w:val="FFFFFF" w:themeColor="background1"/>
                          <w:sz w:val="22"/>
                          <w:lang w:val="el-GR"/>
                        </w:rPr>
                      </w:pPr>
                      <w:r>
                        <w:rPr>
                          <w:b/>
                          <w:color w:val="FFFFFF" w:themeColor="background1"/>
                          <w:sz w:val="22"/>
                        </w:rPr>
                        <w:t>to CULTTOUR Site</w:t>
                      </w:r>
                    </w:p>
                  </w:txbxContent>
                </v:textbox>
              </v:shape>
            </w:pict>
          </mc:Fallback>
        </mc:AlternateContent>
      </w:r>
    </w:p>
    <w:p w14:paraId="349C70B7" w14:textId="436EDFE8" w:rsidR="00FF2965" w:rsidRDefault="00FF2965" w:rsidP="004900B5">
      <w:pPr>
        <w:shd w:val="clear" w:color="auto" w:fill="FFFFFF"/>
        <w:spacing w:before="0" w:after="0" w:line="240" w:lineRule="auto"/>
        <w:jc w:val="center"/>
        <w:rPr>
          <w:rFonts w:ascii="Calibri" w:hAnsi="Calibri" w:cs="Arial"/>
          <w:bCs/>
          <w:color w:val="auto"/>
          <w:sz w:val="28"/>
          <w:szCs w:val="28"/>
          <w:bdr w:val="none" w:sz="0" w:space="0" w:color="auto" w:frame="1"/>
        </w:rPr>
      </w:pPr>
    </w:p>
    <w:p w14:paraId="764972F4" w14:textId="77777777" w:rsidR="00A86F0C" w:rsidRDefault="00A86F0C" w:rsidP="004900B5">
      <w:pPr>
        <w:shd w:val="clear" w:color="auto" w:fill="FFFFFF"/>
        <w:spacing w:before="0" w:after="0" w:line="240" w:lineRule="auto"/>
        <w:jc w:val="center"/>
        <w:rPr>
          <w:rFonts w:ascii="Calibri" w:hAnsi="Calibri" w:cs="Arial"/>
          <w:bCs/>
          <w:color w:val="auto"/>
          <w:sz w:val="28"/>
          <w:szCs w:val="28"/>
          <w:bdr w:val="none" w:sz="0" w:space="0" w:color="auto" w:frame="1"/>
        </w:rPr>
      </w:pPr>
    </w:p>
    <w:p w14:paraId="7ACBE290" w14:textId="77777777" w:rsidR="00A86F0C" w:rsidRDefault="00A86F0C" w:rsidP="004900B5">
      <w:pPr>
        <w:shd w:val="clear" w:color="auto" w:fill="FFFFFF"/>
        <w:spacing w:before="0" w:after="0" w:line="240" w:lineRule="auto"/>
        <w:jc w:val="center"/>
        <w:rPr>
          <w:rFonts w:ascii="Calibri" w:hAnsi="Calibri" w:cs="Arial"/>
          <w:bCs/>
          <w:color w:val="auto"/>
          <w:sz w:val="28"/>
          <w:szCs w:val="28"/>
          <w:bdr w:val="none" w:sz="0" w:space="0" w:color="auto" w:frame="1"/>
        </w:rPr>
      </w:pPr>
    </w:p>
    <w:p w14:paraId="4F8FA2CF" w14:textId="77777777" w:rsidR="004900B5" w:rsidRDefault="00450B55" w:rsidP="004900B5">
      <w:pPr>
        <w:shd w:val="clear" w:color="auto" w:fill="FFFFFF"/>
        <w:spacing w:before="0" w:after="0" w:line="240" w:lineRule="auto"/>
        <w:jc w:val="center"/>
        <w:rPr>
          <w:rFonts w:ascii="Calibri" w:hAnsi="Calibri" w:cs="Arial"/>
          <w:bCs/>
          <w:color w:val="auto"/>
          <w:szCs w:val="24"/>
          <w:bdr w:val="none" w:sz="0" w:space="0" w:color="auto" w:frame="1"/>
        </w:rPr>
      </w:pPr>
      <w:r w:rsidRPr="00574472">
        <w:rPr>
          <w:rFonts w:ascii="Calibri" w:hAnsi="Calibri" w:cs="Arial"/>
          <w:bCs/>
          <w:color w:val="auto"/>
          <w:sz w:val="28"/>
          <w:szCs w:val="28"/>
          <w:bdr w:val="none" w:sz="0" w:space="0" w:color="auto" w:frame="1"/>
        </w:rPr>
        <w:t>Επιστημονικ</w:t>
      </w:r>
      <w:r w:rsidR="00DD11E4" w:rsidRPr="00574472">
        <w:rPr>
          <w:rFonts w:ascii="Calibri" w:hAnsi="Calibri" w:cs="Arial"/>
          <w:bCs/>
          <w:color w:val="auto"/>
          <w:sz w:val="28"/>
          <w:szCs w:val="28"/>
          <w:bdr w:val="none" w:sz="0" w:space="0" w:color="auto" w:frame="1"/>
        </w:rPr>
        <w:t>ά</w:t>
      </w:r>
      <w:r w:rsidRPr="00574472">
        <w:rPr>
          <w:rFonts w:ascii="Calibri" w:hAnsi="Calibri" w:cs="Arial"/>
          <w:bCs/>
          <w:color w:val="auto"/>
          <w:sz w:val="28"/>
          <w:szCs w:val="28"/>
          <w:bdr w:val="none" w:sz="0" w:space="0" w:color="auto" w:frame="1"/>
        </w:rPr>
        <w:t xml:space="preserve"> Υπεύθυνος</w:t>
      </w:r>
      <w:r w:rsidRPr="00B54D64">
        <w:rPr>
          <w:rFonts w:ascii="Arial" w:hAnsi="Arial" w:cs="Arial"/>
          <w:b/>
          <w:bCs/>
          <w:color w:val="auto"/>
          <w:sz w:val="22"/>
          <w:bdr w:val="none" w:sz="0" w:space="0" w:color="auto" w:frame="1"/>
        </w:rPr>
        <w:t>: </w:t>
      </w:r>
      <w:r w:rsidRPr="004900B5">
        <w:rPr>
          <w:rFonts w:ascii="Calibri" w:hAnsi="Calibri" w:cs="Arial"/>
          <w:bCs/>
          <w:color w:val="auto"/>
          <w:szCs w:val="24"/>
          <w:bdr w:val="none" w:sz="0" w:space="0" w:color="auto" w:frame="1"/>
        </w:rPr>
        <w:t>Καθηγητής Σταύρος Κάτσιος</w:t>
      </w:r>
    </w:p>
    <w:p w14:paraId="7C940E1D" w14:textId="6430BFE4" w:rsidR="00450B55" w:rsidRPr="004900B5" w:rsidRDefault="004900B5" w:rsidP="004900B5">
      <w:pPr>
        <w:shd w:val="clear" w:color="auto" w:fill="FFFFFF"/>
        <w:spacing w:before="0" w:after="0" w:line="240" w:lineRule="auto"/>
        <w:jc w:val="center"/>
        <w:rPr>
          <w:rFonts w:ascii="Calibri" w:hAnsi="Calibri" w:cs="Arial"/>
          <w:color w:val="auto"/>
          <w:szCs w:val="24"/>
        </w:rPr>
      </w:pPr>
      <w:r>
        <w:rPr>
          <w:rFonts w:ascii="Calibri" w:hAnsi="Calibri" w:cs="Arial"/>
          <w:bCs/>
          <w:color w:val="auto"/>
          <w:szCs w:val="24"/>
          <w:bdr w:val="none" w:sz="0" w:space="0" w:color="auto" w:frame="1"/>
        </w:rPr>
        <w:t>K</w:t>
      </w:r>
      <w:r w:rsidR="00450B55" w:rsidRPr="004900B5">
        <w:rPr>
          <w:rFonts w:ascii="Calibri" w:hAnsi="Calibri" w:cs="Arial"/>
          <w:bCs/>
          <w:color w:val="auto"/>
          <w:szCs w:val="24"/>
          <w:bdr w:val="none" w:sz="0" w:space="0" w:color="auto" w:frame="1"/>
        </w:rPr>
        <w:t>άτοχος της Έδρας UNESCO</w:t>
      </w:r>
      <w:r w:rsidR="00CF7F13" w:rsidRPr="004900B5">
        <w:rPr>
          <w:rFonts w:ascii="Calibri" w:hAnsi="Calibri" w:cs="Arial"/>
          <w:bCs/>
          <w:color w:val="auto"/>
          <w:szCs w:val="24"/>
          <w:bdr w:val="none" w:sz="0" w:space="0" w:color="auto" w:frame="1"/>
        </w:rPr>
        <w:t xml:space="preserve"> για τις</w:t>
      </w:r>
      <w:r w:rsidR="008D62CA" w:rsidRPr="004900B5">
        <w:rPr>
          <w:rFonts w:ascii="Calibri" w:hAnsi="Calibri" w:cs="Arial"/>
          <w:bCs/>
          <w:color w:val="auto"/>
          <w:szCs w:val="24"/>
          <w:bdr w:val="none" w:sz="0" w:space="0" w:color="auto" w:frame="1"/>
        </w:rPr>
        <w:t xml:space="preserve"> “</w:t>
      </w:r>
      <w:r w:rsidR="00CF7F13" w:rsidRPr="004900B5">
        <w:rPr>
          <w:rFonts w:ascii="Calibri" w:hAnsi="Calibri" w:cs="Arial"/>
          <w:bCs/>
          <w:color w:val="auto"/>
          <w:szCs w:val="24"/>
          <w:bdr w:val="none" w:sz="0" w:space="0" w:color="auto" w:frame="1"/>
        </w:rPr>
        <w:t>Απειλές κατά της Πολιτιστικής Κληρνομιάς και των σχετικών με αυτή δραστηριοτήτων΄΄</w:t>
      </w:r>
      <w:r w:rsidR="00450B55" w:rsidRPr="004900B5">
        <w:rPr>
          <w:rFonts w:ascii="Calibri" w:hAnsi="Calibri" w:cs="Arial"/>
          <w:bCs/>
          <w:color w:val="auto"/>
          <w:szCs w:val="24"/>
          <w:bdr w:val="none" w:sz="0" w:space="0" w:color="auto" w:frame="1"/>
        </w:rPr>
        <w:t xml:space="preserve">, </w:t>
      </w:r>
      <w:r w:rsidR="00DD11E4" w:rsidRPr="004900B5">
        <w:rPr>
          <w:rFonts w:ascii="Calibri" w:hAnsi="Calibri" w:cs="Arial"/>
          <w:bCs/>
          <w:color w:val="auto"/>
          <w:szCs w:val="24"/>
          <w:bdr w:val="none" w:sz="0" w:space="0" w:color="auto" w:frame="1"/>
        </w:rPr>
        <w:t xml:space="preserve">(UNESCO Chair on Threats to Cultural Heritage and Cultural Heritage-related Activities), </w:t>
      </w:r>
      <w:r w:rsidR="00450B55" w:rsidRPr="004900B5">
        <w:rPr>
          <w:rFonts w:ascii="Calibri" w:hAnsi="Calibri" w:cs="Arial"/>
          <w:bCs/>
          <w:color w:val="auto"/>
          <w:szCs w:val="24"/>
          <w:bdr w:val="none" w:sz="0" w:space="0" w:color="auto" w:frame="1"/>
          <w:lang w:val="el-GR"/>
        </w:rPr>
        <w:t xml:space="preserve">Διευθυντής του Εργαστηρίου Γεωπολιτιστικών Αναλύσεων </w:t>
      </w:r>
      <w:r w:rsidR="00450B55" w:rsidRPr="004900B5">
        <w:rPr>
          <w:rFonts w:ascii="Calibri" w:hAnsi="Calibri" w:cs="Arial"/>
          <w:bCs/>
          <w:color w:val="auto"/>
          <w:szCs w:val="24"/>
          <w:bdr w:val="none" w:sz="0" w:space="0" w:color="auto" w:frame="1"/>
        </w:rPr>
        <w:t>(GeoLab)</w:t>
      </w:r>
    </w:p>
    <w:p w14:paraId="2F15CEFA" w14:textId="77777777" w:rsidR="003C31D8" w:rsidRDefault="003C31D8" w:rsidP="004900B5">
      <w:pPr>
        <w:shd w:val="clear" w:color="auto" w:fill="FFFFFF"/>
        <w:spacing w:before="0" w:after="0" w:line="240" w:lineRule="auto"/>
        <w:jc w:val="center"/>
        <w:rPr>
          <w:rFonts w:ascii="Calibri" w:hAnsi="Calibri" w:cs="Arial"/>
          <w:b/>
          <w:bCs/>
          <w:color w:val="auto"/>
          <w:sz w:val="22"/>
          <w:bdr w:val="none" w:sz="0" w:space="0" w:color="auto" w:frame="1"/>
        </w:rPr>
      </w:pPr>
    </w:p>
    <w:p w14:paraId="3C4F0C44" w14:textId="77777777" w:rsidR="00A3686B" w:rsidRDefault="00A3686B" w:rsidP="00CF7F13">
      <w:pPr>
        <w:shd w:val="clear" w:color="auto" w:fill="FFFFFF"/>
        <w:spacing w:before="0" w:after="0" w:line="240" w:lineRule="auto"/>
        <w:rPr>
          <w:rFonts w:ascii="Calibri" w:hAnsi="Calibri" w:cs="Arial"/>
          <w:b/>
          <w:bCs/>
          <w:color w:val="auto"/>
          <w:sz w:val="22"/>
          <w:bdr w:val="none" w:sz="0" w:space="0" w:color="auto" w:frame="1"/>
        </w:rPr>
      </w:pPr>
    </w:p>
    <w:p w14:paraId="3F965862" w14:textId="77777777" w:rsidR="00A3686B" w:rsidRDefault="00A3686B" w:rsidP="00CF7F13">
      <w:pPr>
        <w:shd w:val="clear" w:color="auto" w:fill="FFFFFF"/>
        <w:spacing w:before="0" w:after="0" w:line="240" w:lineRule="auto"/>
        <w:rPr>
          <w:rFonts w:ascii="Calibri" w:hAnsi="Calibri" w:cs="Arial"/>
          <w:b/>
          <w:bCs/>
          <w:color w:val="auto"/>
          <w:sz w:val="22"/>
          <w:bdr w:val="none" w:sz="0" w:space="0" w:color="auto" w:frame="1"/>
        </w:rPr>
      </w:pPr>
    </w:p>
    <w:p w14:paraId="22A5288C" w14:textId="77777777" w:rsidR="004900B5" w:rsidRDefault="004900B5" w:rsidP="00CF7F13">
      <w:pPr>
        <w:shd w:val="clear" w:color="auto" w:fill="FFFFFF"/>
        <w:spacing w:before="0" w:after="0" w:line="240" w:lineRule="auto"/>
        <w:rPr>
          <w:rFonts w:ascii="Calibri" w:hAnsi="Calibri" w:cs="Arial"/>
          <w:b/>
          <w:bCs/>
          <w:color w:val="auto"/>
          <w:sz w:val="22"/>
          <w:bdr w:val="none" w:sz="0" w:space="0" w:color="auto" w:frame="1"/>
        </w:rPr>
      </w:pPr>
    </w:p>
    <w:p w14:paraId="35114CF7" w14:textId="77777777" w:rsidR="004900B5" w:rsidRDefault="004900B5" w:rsidP="00CF7F13">
      <w:pPr>
        <w:shd w:val="clear" w:color="auto" w:fill="FFFFFF"/>
        <w:spacing w:before="0" w:after="0" w:line="240" w:lineRule="auto"/>
        <w:rPr>
          <w:rFonts w:ascii="Calibri" w:hAnsi="Calibri" w:cs="Arial"/>
          <w:b/>
          <w:bCs/>
          <w:color w:val="auto"/>
          <w:sz w:val="22"/>
          <w:bdr w:val="none" w:sz="0" w:space="0" w:color="auto" w:frame="1"/>
        </w:rPr>
      </w:pPr>
    </w:p>
    <w:p w14:paraId="05C96C9D" w14:textId="77777777" w:rsidR="00A3686B" w:rsidRDefault="00A3686B" w:rsidP="00CF7F13">
      <w:pPr>
        <w:shd w:val="clear" w:color="auto" w:fill="FFFFFF"/>
        <w:spacing w:before="0" w:after="0" w:line="240" w:lineRule="auto"/>
        <w:rPr>
          <w:rFonts w:ascii="Calibri" w:hAnsi="Calibri" w:cs="Arial"/>
          <w:b/>
          <w:bCs/>
          <w:color w:val="auto"/>
          <w:sz w:val="22"/>
          <w:bdr w:val="none" w:sz="0" w:space="0" w:color="auto" w:frame="1"/>
        </w:rPr>
      </w:pPr>
    </w:p>
    <w:p w14:paraId="1B5881AE" w14:textId="37349EF4" w:rsidR="00A3686B" w:rsidRDefault="00A3686B" w:rsidP="00CF7F13">
      <w:pPr>
        <w:shd w:val="clear" w:color="auto" w:fill="FFFFFF"/>
        <w:spacing w:before="0" w:after="0" w:line="240" w:lineRule="auto"/>
        <w:rPr>
          <w:rFonts w:ascii="Calibri" w:hAnsi="Calibri" w:cs="Arial"/>
          <w:b/>
          <w:bCs/>
          <w:color w:val="auto"/>
          <w:sz w:val="22"/>
          <w:bdr w:val="none" w:sz="0" w:space="0" w:color="auto" w:frame="1"/>
        </w:rPr>
      </w:pPr>
      <w:r>
        <w:rPr>
          <w:noProof/>
        </w:rPr>
        <mc:AlternateContent>
          <mc:Choice Requires="wps">
            <w:drawing>
              <wp:anchor distT="0" distB="0" distL="114300" distR="114300" simplePos="0" relativeHeight="251686912" behindDoc="0" locked="0" layoutInCell="1" allowOverlap="1" wp14:anchorId="3119CB85" wp14:editId="3D8FC242">
                <wp:simplePos x="0" y="0"/>
                <wp:positionH relativeFrom="column">
                  <wp:posOffset>114300</wp:posOffset>
                </wp:positionH>
                <wp:positionV relativeFrom="paragraph">
                  <wp:posOffset>-457200</wp:posOffset>
                </wp:positionV>
                <wp:extent cx="6400800" cy="1501140"/>
                <wp:effectExtent l="25400" t="25400" r="25400" b="22860"/>
                <wp:wrapNone/>
                <wp:docPr id="19" name="Text Box 19"/>
                <wp:cNvGraphicFramePr/>
                <a:graphic xmlns:a="http://schemas.openxmlformats.org/drawingml/2006/main">
                  <a:graphicData uri="http://schemas.microsoft.com/office/word/2010/wordprocessingShape">
                    <wps:wsp>
                      <wps:cNvSpPr txBox="1"/>
                      <wps:spPr>
                        <a:xfrm>
                          <a:off x="0" y="0"/>
                          <a:ext cx="6400800" cy="1501140"/>
                        </a:xfrm>
                        <a:prstGeom prst="rect">
                          <a:avLst/>
                        </a:prstGeom>
                        <a:noFill/>
                        <a:ln w="38100" cmpd="sng">
                          <a:solidFill>
                            <a:srgbClr val="920003"/>
                          </a:solidFill>
                        </a:ln>
                        <a:effectLst/>
                        <a:extLst>
                          <a:ext uri="{C572A759-6A51-4108-AA02-DFA0A04FC94B}">
                            <ma14:wrappingTextBoxFlag xmlns:ma14="http://schemas.microsoft.com/office/mac/drawingml/2011/main"/>
                          </a:ext>
                        </a:extLst>
                      </wps:spPr>
                      <wps:txbx>
                        <w:txbxContent>
                          <w:p w14:paraId="31DFC91D" w14:textId="73B2E5F5" w:rsidR="00FF7088" w:rsidRPr="004900B5" w:rsidRDefault="00FF7088" w:rsidP="004900B5">
                            <w:pPr>
                              <w:keepNext/>
                              <w:spacing w:before="0" w:after="0" w:line="340" w:lineRule="exact"/>
                              <w:jc w:val="both"/>
                              <w:rPr>
                                <w:rFonts w:ascii="Calibri" w:hAnsi="Calibri" w:cs="Arial"/>
                                <w:color w:val="auto"/>
                                <w:sz w:val="26"/>
                                <w:szCs w:val="26"/>
                              </w:rPr>
                            </w:pPr>
                            <w:r w:rsidRPr="004900B5">
                              <w:rPr>
                                <w:rFonts w:ascii="Calibri" w:hAnsi="Calibri" w:cs="Arial"/>
                                <w:color w:val="auto"/>
                                <w:sz w:val="26"/>
                                <w:szCs w:val="26"/>
                                <w:lang w:val="el-GR"/>
                              </w:rPr>
                              <w:t xml:space="preserve">Συνεργαζόμενοι φορείς / </w:t>
                            </w:r>
                            <w:r w:rsidRPr="004900B5">
                              <w:rPr>
                                <w:rFonts w:ascii="Calibri" w:hAnsi="Calibri" w:cs="Arial"/>
                                <w:color w:val="auto"/>
                                <w:sz w:val="26"/>
                                <w:szCs w:val="26"/>
                              </w:rPr>
                              <w:t>Stakeholders</w:t>
                            </w:r>
                          </w:p>
                          <w:p w14:paraId="04A5021E" w14:textId="77777777" w:rsidR="00FF7088" w:rsidRPr="004900B5" w:rsidRDefault="00FF7088" w:rsidP="00A3686B">
                            <w:pPr>
                              <w:pStyle w:val="ListParagraph"/>
                              <w:keepNext/>
                              <w:numPr>
                                <w:ilvl w:val="0"/>
                                <w:numId w:val="21"/>
                              </w:numPr>
                              <w:spacing w:before="0" w:after="0" w:line="340" w:lineRule="exact"/>
                              <w:jc w:val="both"/>
                              <w:rPr>
                                <w:rFonts w:ascii="Calibri" w:hAnsi="Calibri" w:cs="Arial"/>
                                <w:color w:val="auto"/>
                                <w:szCs w:val="24"/>
                              </w:rPr>
                            </w:pPr>
                            <w:r w:rsidRPr="004900B5">
                              <w:rPr>
                                <w:rFonts w:ascii="Calibri" w:hAnsi="Calibri" w:cs="Arial"/>
                                <w:b/>
                                <w:color w:val="auto"/>
                                <w:szCs w:val="24"/>
                              </w:rPr>
                              <w:t>UNESCO Chair in Threats to Cultural Heritage and Cultural Heritage-related Activities, Ionian University.</w:t>
                            </w:r>
                          </w:p>
                          <w:p w14:paraId="552CB5D0" w14:textId="494EE808" w:rsidR="00FF7088" w:rsidRPr="004900B5" w:rsidRDefault="00FF7088" w:rsidP="00A3686B">
                            <w:pPr>
                              <w:pStyle w:val="ListParagraph"/>
                              <w:keepNext/>
                              <w:numPr>
                                <w:ilvl w:val="0"/>
                                <w:numId w:val="21"/>
                              </w:numPr>
                              <w:spacing w:before="0" w:after="0" w:line="340" w:lineRule="exact"/>
                              <w:jc w:val="both"/>
                              <w:rPr>
                                <w:rFonts w:ascii="Calibri" w:hAnsi="Calibri" w:cs="Arial"/>
                                <w:color w:val="auto"/>
                                <w:szCs w:val="24"/>
                              </w:rPr>
                            </w:pPr>
                            <w:r w:rsidRPr="004900B5">
                              <w:rPr>
                                <w:rFonts w:ascii="Calibri" w:hAnsi="Calibri" w:cs="Arial"/>
                                <w:b/>
                                <w:color w:val="auto"/>
                                <w:szCs w:val="24"/>
                              </w:rPr>
                              <w:t>Cruise-Lab, Bremerhaven University for Applied Sciences, Germany</w:t>
                            </w:r>
                          </w:p>
                          <w:p w14:paraId="336E945B" w14:textId="5FDE2FAF" w:rsidR="00FF7088" w:rsidRPr="004900B5" w:rsidRDefault="00FF7088" w:rsidP="00A3686B">
                            <w:pPr>
                              <w:pStyle w:val="ListParagraph"/>
                              <w:keepNext/>
                              <w:numPr>
                                <w:ilvl w:val="0"/>
                                <w:numId w:val="21"/>
                              </w:numPr>
                              <w:spacing w:line="340" w:lineRule="exact"/>
                              <w:jc w:val="both"/>
                              <w:rPr>
                                <w:rFonts w:ascii="Calibri" w:hAnsi="Calibri" w:cs="Arial"/>
                                <w:b/>
                                <w:szCs w:val="24"/>
                              </w:rPr>
                            </w:pPr>
                            <w:r w:rsidRPr="004900B5">
                              <w:rPr>
                                <w:rFonts w:ascii="Calibri" w:hAnsi="Calibri" w:cs="Arial"/>
                                <w:b/>
                                <w:color w:val="auto"/>
                                <w:szCs w:val="24"/>
                              </w:rPr>
                              <w:t>Laboratory for Geocultural Analyses (GeoLab) Ionian University</w:t>
                            </w:r>
                          </w:p>
                          <w:p w14:paraId="2F47C953" w14:textId="537ED836" w:rsidR="00FF7088" w:rsidRPr="004900B5" w:rsidRDefault="00FF7088" w:rsidP="00A3686B">
                            <w:pPr>
                              <w:pStyle w:val="ListParagraph"/>
                              <w:keepNext/>
                              <w:numPr>
                                <w:ilvl w:val="0"/>
                                <w:numId w:val="21"/>
                              </w:numPr>
                              <w:spacing w:line="340" w:lineRule="exact"/>
                              <w:jc w:val="both"/>
                              <w:rPr>
                                <w:rFonts w:ascii="Calibri" w:hAnsi="Calibri" w:cs="Arial"/>
                                <w:b/>
                                <w:szCs w:val="24"/>
                              </w:rPr>
                            </w:pPr>
                            <w:r w:rsidRPr="004900B5">
                              <w:rPr>
                                <w:rFonts w:ascii="Calibri" w:hAnsi="Calibri" w:cs="Arial"/>
                                <w:b/>
                                <w:color w:val="auto"/>
                                <w:szCs w:val="24"/>
                              </w:rPr>
                              <w:t xml:space="preserve">BUCSIS, Buckingham University Centre for Security and Intelligence Studies </w:t>
                            </w:r>
                            <w:r w:rsidRPr="004900B5">
                              <w:rPr>
                                <w:rFonts w:ascii="Calibri" w:hAnsi="Calibri" w:cs="Arial"/>
                                <w:color w:val="auto"/>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9" o:spid="_x0000_s1030" type="#_x0000_t202" style="position:absolute;margin-left:9pt;margin-top:-35.95pt;width:7in;height:118.2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" filled="f" strokecolor="#920003" strokeweight="3pt">
                <v:textbox style="mso-fit-shape-to-text:t">
                  <w:txbxContent>
                    <w:p w14:paraId="31DFC91D" w14:textId="73B2E5F5" w:rsidR="00FF7088" w:rsidRPr="004900B5" w:rsidRDefault="00FF7088" w:rsidP="004900B5">
                      <w:pPr>
                        <w:keepNext/>
                        <w:spacing w:before="0" w:after="0" w:line="340" w:lineRule="exact"/>
                        <w:jc w:val="both"/>
                        <w:rPr>
                          <w:rFonts w:ascii="Calibri" w:hAnsi="Calibri" w:cs="Arial"/>
                          <w:color w:val="auto"/>
                          <w:sz w:val="26"/>
                          <w:szCs w:val="26"/>
                        </w:rPr>
                      </w:pPr>
                      <w:r w:rsidRPr="004900B5">
                        <w:rPr>
                          <w:rFonts w:ascii="Calibri" w:hAnsi="Calibri" w:cs="Arial"/>
                          <w:color w:val="auto"/>
                          <w:sz w:val="26"/>
                          <w:szCs w:val="26"/>
                          <w:lang w:val="el-GR"/>
                        </w:rPr>
                        <w:t xml:space="preserve">Συνεργαζόμενοι φορείς / </w:t>
                      </w:r>
                      <w:r w:rsidRPr="004900B5">
                        <w:rPr>
                          <w:rFonts w:ascii="Calibri" w:hAnsi="Calibri" w:cs="Arial"/>
                          <w:color w:val="auto"/>
                          <w:sz w:val="26"/>
                          <w:szCs w:val="26"/>
                        </w:rPr>
                        <w:t>Stakeholders</w:t>
                      </w:r>
                    </w:p>
                    <w:p w14:paraId="04A5021E" w14:textId="77777777" w:rsidR="00FF7088" w:rsidRPr="004900B5" w:rsidRDefault="00FF7088" w:rsidP="00A3686B">
                      <w:pPr>
                        <w:pStyle w:val="ListParagraph"/>
                        <w:keepNext/>
                        <w:numPr>
                          <w:ilvl w:val="0"/>
                          <w:numId w:val="21"/>
                        </w:numPr>
                        <w:spacing w:before="0" w:after="0" w:line="340" w:lineRule="exact"/>
                        <w:jc w:val="both"/>
                        <w:rPr>
                          <w:rFonts w:ascii="Calibri" w:hAnsi="Calibri" w:cs="Arial"/>
                          <w:color w:val="auto"/>
                          <w:szCs w:val="24"/>
                        </w:rPr>
                      </w:pPr>
                      <w:r w:rsidRPr="004900B5">
                        <w:rPr>
                          <w:rFonts w:ascii="Calibri" w:hAnsi="Calibri" w:cs="Arial"/>
                          <w:b/>
                          <w:color w:val="auto"/>
                          <w:szCs w:val="24"/>
                        </w:rPr>
                        <w:t>UNESCO Chair in Threats to Cultural Heritage and Cultural Heritage-related Activities, Ionian University.</w:t>
                      </w:r>
                    </w:p>
                    <w:p w14:paraId="552CB5D0" w14:textId="494EE808" w:rsidR="00FF7088" w:rsidRPr="004900B5" w:rsidRDefault="00FF7088" w:rsidP="00A3686B">
                      <w:pPr>
                        <w:pStyle w:val="ListParagraph"/>
                        <w:keepNext/>
                        <w:numPr>
                          <w:ilvl w:val="0"/>
                          <w:numId w:val="21"/>
                        </w:numPr>
                        <w:spacing w:before="0" w:after="0" w:line="340" w:lineRule="exact"/>
                        <w:jc w:val="both"/>
                        <w:rPr>
                          <w:rFonts w:ascii="Calibri" w:hAnsi="Calibri" w:cs="Arial"/>
                          <w:color w:val="auto"/>
                          <w:szCs w:val="24"/>
                        </w:rPr>
                      </w:pPr>
                      <w:r w:rsidRPr="004900B5">
                        <w:rPr>
                          <w:rFonts w:ascii="Calibri" w:hAnsi="Calibri" w:cs="Arial"/>
                          <w:b/>
                          <w:color w:val="auto"/>
                          <w:szCs w:val="24"/>
                        </w:rPr>
                        <w:t>Cruise-Lab, Bremerhaven University for Applied Sciences, Germany</w:t>
                      </w:r>
                    </w:p>
                    <w:p w14:paraId="336E945B" w14:textId="5FDE2FAF" w:rsidR="00FF7088" w:rsidRPr="004900B5" w:rsidRDefault="00FF7088" w:rsidP="00A3686B">
                      <w:pPr>
                        <w:pStyle w:val="ListParagraph"/>
                        <w:keepNext/>
                        <w:numPr>
                          <w:ilvl w:val="0"/>
                          <w:numId w:val="21"/>
                        </w:numPr>
                        <w:spacing w:line="340" w:lineRule="exact"/>
                        <w:jc w:val="both"/>
                        <w:rPr>
                          <w:rFonts w:ascii="Calibri" w:hAnsi="Calibri" w:cs="Arial"/>
                          <w:b/>
                          <w:szCs w:val="24"/>
                        </w:rPr>
                      </w:pPr>
                      <w:r w:rsidRPr="004900B5">
                        <w:rPr>
                          <w:rFonts w:ascii="Calibri" w:hAnsi="Calibri" w:cs="Arial"/>
                          <w:b/>
                          <w:color w:val="auto"/>
                          <w:szCs w:val="24"/>
                        </w:rPr>
                        <w:t>Laboratory for Geocultural Analyses (GeoLab) Ionian University</w:t>
                      </w:r>
                    </w:p>
                    <w:p w14:paraId="2F47C953" w14:textId="537ED836" w:rsidR="00FF7088" w:rsidRPr="004900B5" w:rsidRDefault="00FF7088" w:rsidP="00A3686B">
                      <w:pPr>
                        <w:pStyle w:val="ListParagraph"/>
                        <w:keepNext/>
                        <w:numPr>
                          <w:ilvl w:val="0"/>
                          <w:numId w:val="21"/>
                        </w:numPr>
                        <w:spacing w:line="340" w:lineRule="exact"/>
                        <w:jc w:val="both"/>
                        <w:rPr>
                          <w:rFonts w:ascii="Calibri" w:hAnsi="Calibri" w:cs="Arial"/>
                          <w:b/>
                          <w:szCs w:val="24"/>
                        </w:rPr>
                      </w:pPr>
                      <w:r w:rsidRPr="004900B5">
                        <w:rPr>
                          <w:rFonts w:ascii="Calibri" w:hAnsi="Calibri" w:cs="Arial"/>
                          <w:b/>
                          <w:color w:val="auto"/>
                          <w:szCs w:val="24"/>
                        </w:rPr>
                        <w:t xml:space="preserve">BUCSIS, Buckingham University Centre for Security and Intelligence Studies </w:t>
                      </w:r>
                      <w:r w:rsidRPr="004900B5">
                        <w:rPr>
                          <w:rFonts w:ascii="Calibri" w:hAnsi="Calibri" w:cs="Arial"/>
                          <w:color w:val="auto"/>
                          <w:szCs w:val="24"/>
                        </w:rPr>
                        <w:t xml:space="preserve">  </w:t>
                      </w:r>
                    </w:p>
                  </w:txbxContent>
                </v:textbox>
              </v:shape>
            </w:pict>
          </mc:Fallback>
        </mc:AlternateContent>
      </w:r>
    </w:p>
    <w:p w14:paraId="2D739DFE" w14:textId="77777777" w:rsidR="00A3686B" w:rsidRDefault="00A3686B" w:rsidP="00CF7F13">
      <w:pPr>
        <w:shd w:val="clear" w:color="auto" w:fill="FFFFFF"/>
        <w:spacing w:before="0" w:after="0" w:line="240" w:lineRule="auto"/>
        <w:rPr>
          <w:rFonts w:ascii="Calibri" w:hAnsi="Calibri" w:cs="Arial"/>
          <w:b/>
          <w:bCs/>
          <w:color w:val="auto"/>
          <w:sz w:val="22"/>
          <w:bdr w:val="none" w:sz="0" w:space="0" w:color="auto" w:frame="1"/>
        </w:rPr>
      </w:pPr>
    </w:p>
    <w:p w14:paraId="4780F270" w14:textId="77777777" w:rsidR="00A3686B" w:rsidRDefault="00A3686B" w:rsidP="00CF7F13">
      <w:pPr>
        <w:shd w:val="clear" w:color="auto" w:fill="FFFFFF"/>
        <w:spacing w:before="0" w:after="0" w:line="240" w:lineRule="auto"/>
        <w:rPr>
          <w:rFonts w:ascii="Calibri" w:hAnsi="Calibri" w:cs="Arial"/>
          <w:b/>
          <w:bCs/>
          <w:color w:val="auto"/>
          <w:sz w:val="22"/>
          <w:bdr w:val="none" w:sz="0" w:space="0" w:color="auto" w:frame="1"/>
        </w:rPr>
      </w:pPr>
    </w:p>
    <w:p w14:paraId="38E1925F" w14:textId="77777777" w:rsidR="00A3686B" w:rsidRDefault="00A3686B" w:rsidP="00CF7F13">
      <w:pPr>
        <w:shd w:val="clear" w:color="auto" w:fill="FFFFFF"/>
        <w:spacing w:before="0" w:after="0" w:line="240" w:lineRule="auto"/>
        <w:rPr>
          <w:rFonts w:ascii="Calibri" w:hAnsi="Calibri" w:cs="Arial"/>
          <w:b/>
          <w:bCs/>
          <w:color w:val="auto"/>
          <w:sz w:val="22"/>
          <w:bdr w:val="none" w:sz="0" w:space="0" w:color="auto" w:frame="1"/>
        </w:rPr>
      </w:pPr>
    </w:p>
    <w:p w14:paraId="40B91EA1" w14:textId="77777777" w:rsidR="00A3686B" w:rsidRDefault="00A3686B" w:rsidP="00CF7F13">
      <w:pPr>
        <w:shd w:val="clear" w:color="auto" w:fill="FFFFFF"/>
        <w:spacing w:before="0" w:after="0" w:line="240" w:lineRule="auto"/>
        <w:rPr>
          <w:rFonts w:ascii="Calibri" w:hAnsi="Calibri" w:cs="Arial"/>
          <w:b/>
          <w:bCs/>
          <w:color w:val="auto"/>
          <w:sz w:val="22"/>
          <w:bdr w:val="none" w:sz="0" w:space="0" w:color="auto" w:frame="1"/>
        </w:rPr>
      </w:pPr>
    </w:p>
    <w:p w14:paraId="18D8D158" w14:textId="77777777" w:rsidR="00A3686B" w:rsidRDefault="00A3686B" w:rsidP="00CF7F13">
      <w:pPr>
        <w:shd w:val="clear" w:color="auto" w:fill="FFFFFF"/>
        <w:spacing w:before="0" w:after="0" w:line="240" w:lineRule="auto"/>
        <w:rPr>
          <w:rFonts w:ascii="Calibri" w:hAnsi="Calibri" w:cs="Arial"/>
          <w:b/>
          <w:bCs/>
          <w:color w:val="auto"/>
          <w:sz w:val="22"/>
          <w:bdr w:val="none" w:sz="0" w:space="0" w:color="auto" w:frame="1"/>
        </w:rPr>
      </w:pPr>
    </w:p>
    <w:p w14:paraId="50E3E20D" w14:textId="77777777" w:rsidR="00A3686B" w:rsidRDefault="00A3686B" w:rsidP="00CF7F13">
      <w:pPr>
        <w:shd w:val="clear" w:color="auto" w:fill="FFFFFF"/>
        <w:spacing w:before="0" w:after="0" w:line="240" w:lineRule="auto"/>
        <w:rPr>
          <w:rFonts w:ascii="Calibri" w:hAnsi="Calibri" w:cs="Arial"/>
          <w:b/>
          <w:bCs/>
          <w:color w:val="auto"/>
          <w:sz w:val="22"/>
          <w:bdr w:val="none" w:sz="0" w:space="0" w:color="auto" w:frame="1"/>
        </w:rPr>
      </w:pPr>
    </w:p>
    <w:p w14:paraId="5163F8B2" w14:textId="77777777" w:rsidR="00A3686B" w:rsidRDefault="00A3686B" w:rsidP="00CF7F13">
      <w:pPr>
        <w:shd w:val="clear" w:color="auto" w:fill="FFFFFF"/>
        <w:spacing w:before="0" w:after="0" w:line="240" w:lineRule="auto"/>
        <w:rPr>
          <w:rFonts w:ascii="Calibri" w:hAnsi="Calibri" w:cs="Arial"/>
          <w:b/>
          <w:bCs/>
          <w:color w:val="auto"/>
          <w:sz w:val="22"/>
          <w:bdr w:val="none" w:sz="0" w:space="0" w:color="auto" w:frame="1"/>
        </w:rPr>
      </w:pPr>
    </w:p>
    <w:p w14:paraId="5A12B150" w14:textId="3C178F1F" w:rsidR="00450B55" w:rsidRPr="00C104B0" w:rsidRDefault="00C7249A" w:rsidP="00C7249A">
      <w:pPr>
        <w:shd w:val="clear" w:color="auto" w:fill="FFFFFF"/>
        <w:spacing w:before="0" w:after="0" w:line="340" w:lineRule="exact"/>
        <w:jc w:val="both"/>
        <w:rPr>
          <w:rFonts w:ascii="Calibri" w:eastAsia="Times New Roman" w:hAnsi="Calibri" w:cs="Arial"/>
          <w:color w:val="auto"/>
          <w:szCs w:val="24"/>
          <w:lang w:val="en-GB"/>
        </w:rPr>
      </w:pPr>
      <w:r w:rsidRPr="00574472">
        <w:rPr>
          <w:rFonts w:ascii="Calibri" w:hAnsi="Calibri" w:cs="Arial"/>
          <w:bCs/>
          <w:color w:val="auto"/>
          <w:sz w:val="28"/>
          <w:szCs w:val="28"/>
          <w:bdr w:val="none" w:sz="0" w:space="0" w:color="auto" w:frame="1"/>
        </w:rPr>
        <w:t>E</w:t>
      </w:r>
      <w:r w:rsidR="008414AC" w:rsidRPr="00574472">
        <w:rPr>
          <w:rFonts w:ascii="Calibri" w:hAnsi="Calibri" w:cs="Arial"/>
          <w:bCs/>
          <w:color w:val="auto"/>
          <w:sz w:val="28"/>
          <w:szCs w:val="28"/>
          <w:bdr w:val="none" w:sz="0" w:space="0" w:color="auto" w:frame="1"/>
        </w:rPr>
        <w:t>κπαιδευτές/διδάσκοντες</w:t>
      </w:r>
      <w:r>
        <w:rPr>
          <w:rFonts w:ascii="Arial" w:hAnsi="Arial" w:cs="Arial"/>
          <w:b/>
          <w:bCs/>
          <w:color w:val="auto"/>
          <w:sz w:val="22"/>
          <w:bdr w:val="none" w:sz="0" w:space="0" w:color="auto" w:frame="1"/>
        </w:rPr>
        <w:t>:</w:t>
      </w:r>
      <w:r w:rsidR="00DC2374">
        <w:rPr>
          <w:rFonts w:ascii="Arial" w:hAnsi="Arial" w:cs="Arial"/>
          <w:b/>
          <w:bCs/>
          <w:color w:val="auto"/>
          <w:sz w:val="22"/>
          <w:bdr w:val="none" w:sz="0" w:space="0" w:color="auto" w:frame="1"/>
        </w:rPr>
        <w:t xml:space="preserve"> </w:t>
      </w:r>
      <w:r w:rsidR="008414AC" w:rsidRPr="00C104B0">
        <w:rPr>
          <w:rFonts w:ascii="Calibri" w:eastAsia="Times New Roman" w:hAnsi="Calibri" w:cs="Arial"/>
          <w:color w:val="auto"/>
          <w:szCs w:val="24"/>
          <w:lang w:val="en-GB"/>
        </w:rPr>
        <w:t>Μέλη ΔΕΠ και καταξιωμένοι επιστήμονες ή/και επαγγελματίες εξειδικευμένοι και με πρακτική εμπειρία στο αντίστοιχο προς διδασκαλία γνωστικό αντικείμενο</w:t>
      </w:r>
      <w:r w:rsidR="00CA6574" w:rsidRPr="00C104B0">
        <w:rPr>
          <w:rFonts w:ascii="Calibri" w:eastAsia="Times New Roman" w:hAnsi="Calibri" w:cs="Arial"/>
          <w:color w:val="auto"/>
          <w:szCs w:val="24"/>
          <w:lang w:val="en-GB"/>
        </w:rPr>
        <w:t xml:space="preserve"> </w:t>
      </w:r>
      <w:r w:rsidR="00CA6574" w:rsidRPr="00C104B0">
        <w:rPr>
          <w:rFonts w:ascii="Calibri" w:eastAsia="Times New Roman" w:hAnsi="Calibri" w:cs="Arial"/>
          <w:color w:val="auto"/>
          <w:szCs w:val="24"/>
          <w:lang w:val="el-GR"/>
        </w:rPr>
        <w:t>από Πανεπιστήμια της Ελλάδας και του εξωτερικού</w:t>
      </w:r>
      <w:r w:rsidR="008414AC" w:rsidRPr="00C104B0">
        <w:rPr>
          <w:rFonts w:ascii="Calibri" w:eastAsia="Times New Roman" w:hAnsi="Calibri" w:cs="Arial"/>
          <w:color w:val="auto"/>
          <w:szCs w:val="24"/>
          <w:lang w:val="en-GB"/>
        </w:rPr>
        <w:t>:</w:t>
      </w:r>
      <w:r w:rsidR="00CF7F13" w:rsidRPr="00C104B0">
        <w:rPr>
          <w:rFonts w:ascii="Calibri" w:hAnsi="Calibri" w:cs="Arial"/>
          <w:bCs/>
          <w:color w:val="auto"/>
          <w:szCs w:val="24"/>
          <w:bdr w:val="none" w:sz="0" w:space="0" w:color="auto" w:frame="1"/>
        </w:rPr>
        <w:t xml:space="preserve"> </w:t>
      </w:r>
    </w:p>
    <w:p w14:paraId="573B1045" w14:textId="512472D8" w:rsidR="00935A7A" w:rsidRPr="00574472" w:rsidRDefault="00A22F3D" w:rsidP="00C104B0">
      <w:pPr>
        <w:pStyle w:val="ListParagraph"/>
        <w:numPr>
          <w:ilvl w:val="0"/>
          <w:numId w:val="25"/>
        </w:numPr>
        <w:jc w:val="both"/>
        <w:rPr>
          <w:rFonts w:ascii="Calibri" w:hAnsi="Calibri" w:cs="Arial"/>
          <w:b/>
          <w:color w:val="auto"/>
          <w:szCs w:val="24"/>
        </w:rPr>
      </w:pPr>
      <w:r w:rsidRPr="00574472">
        <w:rPr>
          <w:rFonts w:ascii="Calibri" w:hAnsi="Calibri" w:cs="Arial"/>
          <w:b/>
          <w:color w:val="auto"/>
          <w:szCs w:val="24"/>
        </w:rPr>
        <w:t xml:space="preserve">Professor Alex Papadopoulos, DePaul University, Chicago, </w:t>
      </w:r>
      <w:r w:rsidR="00935A7A" w:rsidRPr="00574472">
        <w:rPr>
          <w:rFonts w:ascii="Calibri" w:hAnsi="Calibri" w:cs="Arial"/>
          <w:b/>
          <w:color w:val="auto"/>
          <w:szCs w:val="24"/>
        </w:rPr>
        <w:t>USA</w:t>
      </w:r>
    </w:p>
    <w:p w14:paraId="1E753E9D" w14:textId="5FD95D20" w:rsidR="009D14EC" w:rsidRPr="00574472" w:rsidRDefault="009D14EC" w:rsidP="00C104B0">
      <w:pPr>
        <w:pStyle w:val="ListParagraph"/>
        <w:numPr>
          <w:ilvl w:val="0"/>
          <w:numId w:val="25"/>
        </w:numPr>
        <w:jc w:val="both"/>
        <w:rPr>
          <w:rFonts w:ascii="Calibri" w:hAnsi="Calibri" w:cs="Arial"/>
          <w:b/>
          <w:color w:val="auto"/>
          <w:szCs w:val="24"/>
        </w:rPr>
      </w:pPr>
      <w:r w:rsidRPr="00574472">
        <w:rPr>
          <w:rFonts w:ascii="Calibri" w:hAnsi="Calibri" w:cs="Arial"/>
          <w:b/>
          <w:color w:val="auto"/>
          <w:szCs w:val="24"/>
        </w:rPr>
        <w:t>Καθηγητής Σταύρος Κάτσιος, Ιόνιο Πανεπιστήμιο</w:t>
      </w:r>
    </w:p>
    <w:p w14:paraId="053882BC" w14:textId="33307A48" w:rsidR="003E19B4" w:rsidRPr="00574472" w:rsidRDefault="00A66FFA" w:rsidP="00C104B0">
      <w:pPr>
        <w:pStyle w:val="ListParagraph"/>
        <w:numPr>
          <w:ilvl w:val="0"/>
          <w:numId w:val="25"/>
        </w:numPr>
        <w:jc w:val="both"/>
        <w:rPr>
          <w:rFonts w:ascii="Calibri" w:hAnsi="Calibri" w:cs="Arial"/>
          <w:b/>
          <w:color w:val="auto"/>
          <w:szCs w:val="24"/>
        </w:rPr>
      </w:pPr>
      <w:r w:rsidRPr="00574472">
        <w:rPr>
          <w:rFonts w:ascii="Calibri" w:hAnsi="Calibri" w:cs="Arial"/>
          <w:b/>
          <w:color w:val="auto"/>
          <w:szCs w:val="24"/>
          <w:lang w:val="el-GR"/>
        </w:rPr>
        <w:t>As</w:t>
      </w:r>
      <w:r w:rsidR="00574472">
        <w:rPr>
          <w:rFonts w:ascii="Calibri" w:hAnsi="Calibri" w:cs="Arial"/>
          <w:b/>
          <w:color w:val="auto"/>
          <w:szCs w:val="24"/>
          <w:lang w:val="el-GR"/>
        </w:rPr>
        <w:t>so</w:t>
      </w:r>
      <w:r w:rsidRPr="00574472">
        <w:rPr>
          <w:rFonts w:ascii="Calibri" w:hAnsi="Calibri" w:cs="Arial"/>
          <w:b/>
          <w:color w:val="auto"/>
          <w:szCs w:val="24"/>
          <w:lang w:val="el-GR"/>
        </w:rPr>
        <w:t>c</w:t>
      </w:r>
      <w:r w:rsidR="00574472">
        <w:rPr>
          <w:rFonts w:ascii="Calibri" w:hAnsi="Calibri" w:cs="Arial"/>
          <w:b/>
          <w:color w:val="auto"/>
          <w:szCs w:val="24"/>
          <w:lang w:val="el-GR"/>
        </w:rPr>
        <w:t>iate</w:t>
      </w:r>
      <w:r w:rsidR="003E19B4" w:rsidRPr="00574472">
        <w:rPr>
          <w:rFonts w:ascii="Calibri" w:hAnsi="Calibri" w:cs="Arial"/>
          <w:b/>
          <w:color w:val="auto"/>
          <w:szCs w:val="24"/>
          <w:lang w:val="el-GR"/>
        </w:rPr>
        <w:t xml:space="preserve"> </w:t>
      </w:r>
      <w:r w:rsidRPr="00574472">
        <w:rPr>
          <w:rFonts w:ascii="Calibri" w:hAnsi="Calibri" w:cs="Arial"/>
          <w:b/>
          <w:color w:val="auto"/>
          <w:szCs w:val="24"/>
          <w:lang w:val="el-GR"/>
        </w:rPr>
        <w:t>Professor Elena Avramidou</w:t>
      </w:r>
      <w:r w:rsidR="003E19B4" w:rsidRPr="00574472">
        <w:rPr>
          <w:rFonts w:ascii="Calibri" w:hAnsi="Calibri" w:cs="Arial"/>
          <w:b/>
          <w:color w:val="auto"/>
          <w:szCs w:val="24"/>
          <w:lang w:val="el-GR"/>
        </w:rPr>
        <w:t xml:space="preserve">, </w:t>
      </w:r>
      <w:r w:rsidR="003E19B4" w:rsidRPr="00574472">
        <w:rPr>
          <w:rFonts w:ascii="Calibri" w:hAnsi="Calibri" w:cs="Arial"/>
          <w:b/>
          <w:color w:val="auto"/>
          <w:szCs w:val="24"/>
        </w:rPr>
        <w:t>Beijing University, China</w:t>
      </w:r>
    </w:p>
    <w:p w14:paraId="50922D2E" w14:textId="63FC1D11" w:rsidR="003E19B4" w:rsidRPr="00574472" w:rsidRDefault="00935A7A" w:rsidP="00C104B0">
      <w:pPr>
        <w:pStyle w:val="ListParagraph"/>
        <w:numPr>
          <w:ilvl w:val="0"/>
          <w:numId w:val="25"/>
        </w:numPr>
        <w:jc w:val="both"/>
        <w:rPr>
          <w:rFonts w:ascii="Calibri" w:hAnsi="Calibri" w:cs="Arial"/>
          <w:b/>
          <w:color w:val="auto"/>
          <w:szCs w:val="24"/>
          <w:lang w:val="el-GR"/>
        </w:rPr>
      </w:pPr>
      <w:r w:rsidRPr="00574472">
        <w:rPr>
          <w:rFonts w:ascii="Calibri" w:hAnsi="Calibri" w:cs="Arial"/>
          <w:b/>
          <w:color w:val="auto"/>
          <w:szCs w:val="24"/>
          <w:lang w:val="el-GR"/>
        </w:rPr>
        <w:t>Αν. Καθηγητής Σω</w:t>
      </w:r>
      <w:r w:rsidR="003E19B4" w:rsidRPr="00574472">
        <w:rPr>
          <w:rFonts w:ascii="Calibri" w:hAnsi="Calibri" w:cs="Arial"/>
          <w:b/>
          <w:color w:val="auto"/>
          <w:szCs w:val="24"/>
          <w:lang w:val="el-GR"/>
        </w:rPr>
        <w:t>τήρης Λίβας, Ιόνιο Πανεπιστήμιο</w:t>
      </w:r>
    </w:p>
    <w:p w14:paraId="5A8E62C3" w14:textId="77777777" w:rsidR="003E19B4" w:rsidRPr="00574472" w:rsidRDefault="003E19B4" w:rsidP="00C104B0">
      <w:pPr>
        <w:pStyle w:val="ListParagraph"/>
        <w:numPr>
          <w:ilvl w:val="0"/>
          <w:numId w:val="25"/>
        </w:numPr>
        <w:jc w:val="both"/>
        <w:rPr>
          <w:rFonts w:ascii="Calibri" w:hAnsi="Calibri" w:cs="Arial"/>
          <w:b/>
          <w:color w:val="auto"/>
          <w:szCs w:val="24"/>
          <w:lang w:val="el-GR"/>
        </w:rPr>
      </w:pPr>
      <w:r w:rsidRPr="00574472">
        <w:rPr>
          <w:rFonts w:ascii="Calibri" w:hAnsi="Calibri" w:cs="Arial"/>
          <w:b/>
          <w:color w:val="auto"/>
          <w:szCs w:val="24"/>
          <w:lang w:val="el-GR"/>
        </w:rPr>
        <w:t>Αν. Καθηγητής Ιωάννης Καρράς, Ιόνιο Πανεπιστήμιο</w:t>
      </w:r>
    </w:p>
    <w:p w14:paraId="4885868F" w14:textId="31615BF6" w:rsidR="00B75C37" w:rsidRPr="00574472" w:rsidRDefault="00B75C37" w:rsidP="00C104B0">
      <w:pPr>
        <w:pStyle w:val="ListParagraph"/>
        <w:numPr>
          <w:ilvl w:val="0"/>
          <w:numId w:val="25"/>
        </w:numPr>
        <w:jc w:val="both"/>
        <w:rPr>
          <w:rFonts w:ascii="Calibri" w:hAnsi="Calibri" w:cs="Arial"/>
          <w:b/>
          <w:color w:val="auto"/>
          <w:szCs w:val="24"/>
          <w:lang w:val="el-GR"/>
        </w:rPr>
      </w:pPr>
      <w:r w:rsidRPr="00574472">
        <w:rPr>
          <w:rFonts w:ascii="Calibri" w:hAnsi="Calibri" w:cs="Arial"/>
          <w:b/>
          <w:color w:val="auto"/>
          <w:szCs w:val="24"/>
          <w:lang w:val="el-GR"/>
        </w:rPr>
        <w:t>Αν. Καθηγητής Γεώργιος Παπαϊ</w:t>
      </w:r>
      <w:r w:rsidR="00571146" w:rsidRPr="00574472">
        <w:rPr>
          <w:rFonts w:ascii="Calibri" w:hAnsi="Calibri" w:cs="Arial"/>
          <w:b/>
          <w:color w:val="auto"/>
          <w:szCs w:val="24"/>
          <w:lang w:val="el-GR"/>
        </w:rPr>
        <w:t>ωάννου, Ιόνιο Πανεπιστήμιο/</w:t>
      </w:r>
      <w:r w:rsidR="00571146" w:rsidRPr="00574472">
        <w:rPr>
          <w:rFonts w:ascii="Calibri" w:hAnsi="Calibri" w:cs="Arial"/>
          <w:b/>
          <w:color w:val="auto"/>
          <w:szCs w:val="24"/>
        </w:rPr>
        <w:t>UCL, UK</w:t>
      </w:r>
    </w:p>
    <w:p w14:paraId="450039BD" w14:textId="7203D883" w:rsidR="009E30E3" w:rsidRPr="00574472" w:rsidRDefault="009E30E3" w:rsidP="00C104B0">
      <w:pPr>
        <w:pStyle w:val="ListParagraph"/>
        <w:numPr>
          <w:ilvl w:val="0"/>
          <w:numId w:val="25"/>
        </w:numPr>
        <w:jc w:val="both"/>
        <w:rPr>
          <w:rFonts w:ascii="Calibri" w:hAnsi="Calibri" w:cs="Arial"/>
          <w:b/>
          <w:color w:val="auto"/>
          <w:szCs w:val="24"/>
        </w:rPr>
      </w:pPr>
      <w:r w:rsidRPr="00574472">
        <w:rPr>
          <w:rFonts w:ascii="Calibri" w:hAnsi="Calibri" w:cs="Arial"/>
          <w:b/>
          <w:color w:val="auto"/>
          <w:szCs w:val="24"/>
          <w:lang w:val="el-GR"/>
        </w:rPr>
        <w:t>Lecturer (Ass</w:t>
      </w:r>
      <w:r w:rsidR="00574472">
        <w:rPr>
          <w:rFonts w:ascii="Calibri" w:hAnsi="Calibri" w:cs="Arial"/>
          <w:b/>
          <w:color w:val="auto"/>
          <w:szCs w:val="24"/>
          <w:lang w:val="el-GR"/>
        </w:rPr>
        <w:t>istant</w:t>
      </w:r>
      <w:r w:rsidRPr="00574472">
        <w:rPr>
          <w:rFonts w:ascii="Calibri" w:hAnsi="Calibri" w:cs="Arial"/>
          <w:b/>
          <w:color w:val="auto"/>
          <w:szCs w:val="24"/>
          <w:lang w:val="el-GR"/>
        </w:rPr>
        <w:t xml:space="preserve"> Professor) Bassilis Kappis, </w:t>
      </w:r>
      <w:r w:rsidRPr="00574472">
        <w:rPr>
          <w:rFonts w:ascii="Calibri" w:hAnsi="Calibri" w:cs="Arial"/>
          <w:b/>
          <w:color w:val="auto"/>
          <w:szCs w:val="24"/>
        </w:rPr>
        <w:t>Buckingham University, UK</w:t>
      </w:r>
    </w:p>
    <w:p w14:paraId="7F11B51E" w14:textId="1796FD97" w:rsidR="00571146" w:rsidRPr="00574472" w:rsidRDefault="00571146" w:rsidP="00C104B0">
      <w:pPr>
        <w:pStyle w:val="ListParagraph"/>
        <w:numPr>
          <w:ilvl w:val="0"/>
          <w:numId w:val="25"/>
        </w:numPr>
        <w:jc w:val="both"/>
        <w:rPr>
          <w:rFonts w:ascii="Calibri" w:hAnsi="Calibri" w:cs="Arial"/>
          <w:b/>
          <w:color w:val="auto"/>
          <w:szCs w:val="24"/>
          <w:lang w:val="el-GR"/>
        </w:rPr>
      </w:pPr>
      <w:r w:rsidRPr="00574472">
        <w:rPr>
          <w:rFonts w:ascii="Calibri" w:hAnsi="Calibri" w:cs="Arial"/>
          <w:b/>
          <w:color w:val="auto"/>
          <w:szCs w:val="24"/>
          <w:lang w:val="el-GR"/>
        </w:rPr>
        <w:t xml:space="preserve">Επ. Καθηγήτρια Καλλιόπη Χαϊνογλου, Πανεπιστήμιο Μακεδονίας </w:t>
      </w:r>
    </w:p>
    <w:p w14:paraId="7DE7FD4B" w14:textId="77777777" w:rsidR="008D5D31" w:rsidRPr="00574472" w:rsidRDefault="008D5D31" w:rsidP="00C104B0">
      <w:pPr>
        <w:pStyle w:val="ListParagraph"/>
        <w:numPr>
          <w:ilvl w:val="0"/>
          <w:numId w:val="25"/>
        </w:numPr>
        <w:jc w:val="both"/>
        <w:rPr>
          <w:rFonts w:ascii="Calibri" w:hAnsi="Calibri" w:cs="Arial"/>
          <w:b/>
          <w:color w:val="auto"/>
          <w:szCs w:val="24"/>
          <w:lang w:val="el-GR"/>
        </w:rPr>
      </w:pPr>
      <w:r w:rsidRPr="00574472">
        <w:rPr>
          <w:rFonts w:ascii="Calibri" w:hAnsi="Calibri" w:cs="Arial"/>
          <w:b/>
          <w:color w:val="auto"/>
          <w:szCs w:val="24"/>
          <w:lang w:val="el-GR"/>
        </w:rPr>
        <w:t>Δρ. Ιωάννης Μπλάτσιος, Μεταδιδακτορικός Ερευνητής Ιόνιο Πανεπιστήμιο</w:t>
      </w:r>
    </w:p>
    <w:p w14:paraId="7BAD876B" w14:textId="3F49BE2D" w:rsidR="008D5D31" w:rsidRPr="00574472" w:rsidRDefault="008D5D31" w:rsidP="00C104B0">
      <w:pPr>
        <w:pStyle w:val="ListParagraph"/>
        <w:numPr>
          <w:ilvl w:val="0"/>
          <w:numId w:val="25"/>
        </w:numPr>
        <w:jc w:val="both"/>
        <w:rPr>
          <w:rFonts w:ascii="Calibri" w:hAnsi="Calibri" w:cs="Arial"/>
          <w:b/>
          <w:color w:val="auto"/>
          <w:szCs w:val="24"/>
          <w:lang w:val="el-GR"/>
        </w:rPr>
      </w:pPr>
      <w:r w:rsidRPr="00574472">
        <w:rPr>
          <w:rFonts w:ascii="Calibri" w:hAnsi="Calibri" w:cs="Arial"/>
          <w:b/>
          <w:color w:val="auto"/>
          <w:szCs w:val="24"/>
          <w:lang w:val="el-GR"/>
        </w:rPr>
        <w:t>Δρ. Νίκος Σμυρνάκης, Μεταδιδακτορικός Ερευνητής Ιόνιο Πανεπιστήμιο</w:t>
      </w:r>
    </w:p>
    <w:p w14:paraId="64F54B94" w14:textId="32E20569" w:rsidR="00571146" w:rsidRPr="00574472" w:rsidRDefault="008D5D31" w:rsidP="00C104B0">
      <w:pPr>
        <w:pStyle w:val="ListParagraph"/>
        <w:numPr>
          <w:ilvl w:val="0"/>
          <w:numId w:val="25"/>
        </w:numPr>
        <w:jc w:val="both"/>
        <w:rPr>
          <w:rFonts w:ascii="Calibri" w:hAnsi="Calibri" w:cs="Arial"/>
          <w:b/>
          <w:color w:val="auto"/>
          <w:szCs w:val="24"/>
          <w:lang w:val="el-GR"/>
        </w:rPr>
      </w:pPr>
      <w:r w:rsidRPr="00574472">
        <w:rPr>
          <w:rFonts w:ascii="Calibri" w:hAnsi="Calibri" w:cs="Arial"/>
          <w:b/>
          <w:color w:val="auto"/>
          <w:szCs w:val="24"/>
          <w:lang w:val="el-GR"/>
        </w:rPr>
        <w:t>Δρ. Κωνσταντίνος Δουκάκης, Ερευνητής, Ιόνιο Πανεπιστήμιο</w:t>
      </w:r>
    </w:p>
    <w:p w14:paraId="358CEBE9" w14:textId="37167668" w:rsidR="008D5D31" w:rsidRPr="00574472" w:rsidRDefault="008D5D31" w:rsidP="00C104B0">
      <w:pPr>
        <w:pStyle w:val="ListParagraph"/>
        <w:numPr>
          <w:ilvl w:val="0"/>
          <w:numId w:val="25"/>
        </w:numPr>
        <w:jc w:val="both"/>
        <w:rPr>
          <w:rFonts w:ascii="Calibri" w:hAnsi="Calibri" w:cs="Arial"/>
          <w:b/>
          <w:color w:val="auto"/>
          <w:szCs w:val="24"/>
          <w:lang w:val="el-GR"/>
        </w:rPr>
      </w:pPr>
      <w:r w:rsidRPr="00574472">
        <w:rPr>
          <w:rFonts w:ascii="Calibri" w:hAnsi="Calibri" w:cs="Arial"/>
          <w:b/>
          <w:color w:val="auto"/>
          <w:szCs w:val="24"/>
          <w:lang w:val="el-GR"/>
        </w:rPr>
        <w:t>Υπ. Δρ. Νίκος Δημ. Μάμαλος, Ιόνιο Πανεπιστήμιο</w:t>
      </w:r>
    </w:p>
    <w:p w14:paraId="792EE1EB" w14:textId="23698690" w:rsidR="0055443F" w:rsidRPr="00C104B0" w:rsidRDefault="00E24171" w:rsidP="00C7249A">
      <w:pPr>
        <w:pStyle w:val="NormalWeb"/>
        <w:shd w:val="clear" w:color="auto" w:fill="FFFFFF"/>
        <w:spacing w:before="0" w:beforeAutospacing="0" w:after="0" w:afterAutospacing="0" w:line="340" w:lineRule="exact"/>
        <w:jc w:val="both"/>
        <w:rPr>
          <w:rFonts w:ascii="Calibri" w:hAnsi="Calibri" w:cs="Arial"/>
        </w:rPr>
      </w:pPr>
      <w:r w:rsidRPr="00574472">
        <w:rPr>
          <w:rStyle w:val="Strong"/>
          <w:rFonts w:ascii="Calibri" w:hAnsi="Calibri" w:cs="Arial"/>
          <w:b w:val="0"/>
          <w:sz w:val="28"/>
          <w:szCs w:val="28"/>
          <w:bdr w:val="none" w:sz="0" w:space="0" w:color="auto" w:frame="1"/>
        </w:rPr>
        <w:t>Σε ποιού</w:t>
      </w:r>
      <w:r w:rsidR="0055443F" w:rsidRPr="00574472">
        <w:rPr>
          <w:rStyle w:val="Strong"/>
          <w:rFonts w:ascii="Calibri" w:hAnsi="Calibri" w:cs="Arial"/>
          <w:b w:val="0"/>
          <w:sz w:val="28"/>
          <w:szCs w:val="28"/>
          <w:bdr w:val="none" w:sz="0" w:space="0" w:color="auto" w:frame="1"/>
        </w:rPr>
        <w:t>ς απευθύνεται</w:t>
      </w:r>
      <w:r w:rsidRPr="00C104B0">
        <w:rPr>
          <w:rStyle w:val="Strong"/>
          <w:rFonts w:ascii="Calibri" w:hAnsi="Calibri" w:cs="Arial"/>
          <w:sz w:val="26"/>
          <w:szCs w:val="26"/>
          <w:bdr w:val="none" w:sz="0" w:space="0" w:color="auto" w:frame="1"/>
        </w:rPr>
        <w:t>;</w:t>
      </w:r>
      <w:r w:rsidR="00DC2374" w:rsidRPr="00C104B0">
        <w:rPr>
          <w:rStyle w:val="Strong"/>
          <w:rFonts w:ascii="Calibri" w:hAnsi="Calibri" w:cs="Arial"/>
          <w:bdr w:val="none" w:sz="0" w:space="0" w:color="auto" w:frame="1"/>
        </w:rPr>
        <w:t xml:space="preserve"> </w:t>
      </w:r>
      <w:r w:rsidR="0050160D" w:rsidRPr="00C104B0">
        <w:rPr>
          <w:rFonts w:ascii="Calibri" w:hAnsi="Calibri" w:cs="Arial"/>
        </w:rPr>
        <w:t>Το πρόγραμμα απευθύνεται σε αποφοίτους ΑΕΙ και ΤΕΙ οποιασδήποτε ειδικότητας με ενδιαφέρον στα θέματα πολιτιστικής κληρονομιάς, τουρισμού και των απειλών και κινδύνων που αντιμετωπίζουν Στο πλαίσιο αυτό απευθύνεται σε επαγγελματίες που αποδεικνύουν το όφελός τους από την παρακολούθηση του Προγράμματος προερχόμενοι από ένα ευρύτερο φάσμα σχετιζόμενων κλάδων κλάδων όπως εκπαιδευτικούς, νομικούς, οικονομολόγους και στελέχη επιχειρήσεων</w:t>
      </w:r>
      <w:r w:rsidR="006B3988" w:rsidRPr="00C104B0">
        <w:rPr>
          <w:rFonts w:ascii="Calibri" w:hAnsi="Calibri" w:cs="Arial"/>
        </w:rPr>
        <w:t xml:space="preserve"> </w:t>
      </w:r>
      <w:r w:rsidR="006B3988" w:rsidRPr="00C104B0">
        <w:rPr>
          <w:rFonts w:ascii="Calibri" w:hAnsi="Calibri" w:cs="Arial"/>
          <w:lang w:val="el-GR"/>
        </w:rPr>
        <w:t>κάθε σχετιζόμενου κλάδου</w:t>
      </w:r>
      <w:r w:rsidR="0050160D" w:rsidRPr="00C104B0">
        <w:rPr>
          <w:rFonts w:ascii="Calibri" w:hAnsi="Calibri" w:cs="Arial"/>
        </w:rPr>
        <w:t xml:space="preserve">. </w:t>
      </w:r>
      <w:r w:rsidR="006B3988" w:rsidRPr="00C104B0">
        <w:rPr>
          <w:rFonts w:ascii="Calibri" w:hAnsi="Calibri" w:cs="Arial"/>
        </w:rPr>
        <w:t xml:space="preserve">Απευθύνεται επίσης </w:t>
      </w:r>
      <w:r w:rsidR="0055443F" w:rsidRPr="00C104B0">
        <w:rPr>
          <w:rFonts w:ascii="Calibri" w:hAnsi="Calibri" w:cs="Arial"/>
        </w:rPr>
        <w:t xml:space="preserve">και σε όλους </w:t>
      </w:r>
      <w:r w:rsidR="006B3988" w:rsidRPr="00C104B0">
        <w:rPr>
          <w:rFonts w:ascii="Calibri" w:hAnsi="Calibri" w:cs="Arial"/>
        </w:rPr>
        <w:t>οι οποίοι</w:t>
      </w:r>
      <w:r w:rsidR="0055443F" w:rsidRPr="00C104B0">
        <w:rPr>
          <w:rFonts w:ascii="Calibri" w:hAnsi="Calibri" w:cs="Arial"/>
        </w:rPr>
        <w:t xml:space="preserve">, ανεξαρτήτως επαγγελματικής απασχόλησης, </w:t>
      </w:r>
      <w:r w:rsidR="006B3988" w:rsidRPr="00C104B0">
        <w:rPr>
          <w:rFonts w:ascii="Calibri" w:hAnsi="Calibri" w:cs="Arial"/>
        </w:rPr>
        <w:t xml:space="preserve">επιθυμούν </w:t>
      </w:r>
      <w:r w:rsidR="0055443F" w:rsidRPr="00C104B0">
        <w:rPr>
          <w:rFonts w:ascii="Calibri" w:hAnsi="Calibri" w:cs="Arial"/>
        </w:rPr>
        <w:t xml:space="preserve">να </w:t>
      </w:r>
      <w:r w:rsidR="006B3988" w:rsidRPr="00C104B0">
        <w:rPr>
          <w:rFonts w:ascii="Calibri" w:hAnsi="Calibri" w:cs="Arial"/>
        </w:rPr>
        <w:t xml:space="preserve">αποκτήσουν </w:t>
      </w:r>
      <w:r w:rsidR="0055443F" w:rsidRPr="00C104B0">
        <w:rPr>
          <w:rFonts w:ascii="Calibri" w:hAnsi="Calibri" w:cs="Arial"/>
        </w:rPr>
        <w:t xml:space="preserve">γνώσεις </w:t>
      </w:r>
      <w:r w:rsidR="006B3988" w:rsidRPr="00C104B0">
        <w:rPr>
          <w:rFonts w:ascii="Calibri" w:hAnsi="Calibri" w:cs="Arial"/>
        </w:rPr>
        <w:t>στην απεριόριστη θεματική της πολιτιστικής κληρονομιάς και του πολιτισμού</w:t>
      </w:r>
      <w:r w:rsidR="0055443F" w:rsidRPr="00C104B0">
        <w:rPr>
          <w:rFonts w:ascii="Calibri" w:hAnsi="Calibri" w:cs="Arial"/>
        </w:rPr>
        <w:t xml:space="preserve"> </w:t>
      </w:r>
      <w:r w:rsidR="006B3988" w:rsidRPr="00C104B0">
        <w:rPr>
          <w:rFonts w:ascii="Calibri" w:hAnsi="Calibri" w:cs="Arial"/>
        </w:rPr>
        <w:t xml:space="preserve">μέσα από </w:t>
      </w:r>
      <w:r w:rsidR="0055443F" w:rsidRPr="00C104B0">
        <w:rPr>
          <w:rFonts w:ascii="Calibri" w:hAnsi="Calibri" w:cs="Arial"/>
        </w:rPr>
        <w:t>μία διεπιστημονική προσέγγιση. Το πρόγραμμα επίσης απευθύνεται στον κάθε πολίτη, ο οποίος επιθυμεί να προετοιμασθεί και να δημιουργήσει κατάλληλες βάσεις για διαγωνισμούς, εξετάσεις σε διάφορους φορείς, συμμετοχή σε προπτυχιακά ή μεταπτυχιακά προγράμματα, ή και για επαγγελματικό επαναπροσανατολισμό.</w:t>
      </w:r>
    </w:p>
    <w:p w14:paraId="47E093C2" w14:textId="77777777" w:rsidR="008414AC" w:rsidRDefault="008414AC" w:rsidP="00C7249A">
      <w:pPr>
        <w:pStyle w:val="NormalWeb"/>
        <w:shd w:val="clear" w:color="auto" w:fill="FFFFFF"/>
        <w:spacing w:before="0" w:beforeAutospacing="0" w:after="0" w:afterAutospacing="0" w:line="340" w:lineRule="exact"/>
        <w:jc w:val="both"/>
        <w:rPr>
          <w:rStyle w:val="Strong"/>
          <w:rFonts w:ascii="Calibri" w:hAnsi="Calibri" w:cs="Arial"/>
          <w:bdr w:val="none" w:sz="0" w:space="0" w:color="auto" w:frame="1"/>
        </w:rPr>
      </w:pPr>
    </w:p>
    <w:p w14:paraId="169DFA6C" w14:textId="1EC9C206" w:rsidR="0055443F" w:rsidRPr="00C104B0" w:rsidRDefault="0055443F" w:rsidP="008414AC">
      <w:pPr>
        <w:pStyle w:val="NormalWeb"/>
        <w:shd w:val="clear" w:color="auto" w:fill="FFFFFF"/>
        <w:spacing w:before="0" w:beforeAutospacing="0" w:after="0" w:afterAutospacing="0" w:line="340" w:lineRule="exact"/>
        <w:rPr>
          <w:rFonts w:ascii="Calibri" w:hAnsi="Calibri" w:cs="Arial"/>
        </w:rPr>
      </w:pPr>
      <w:r w:rsidRPr="00574472">
        <w:rPr>
          <w:rStyle w:val="Strong"/>
          <w:rFonts w:ascii="Calibri" w:hAnsi="Calibri" w:cs="Arial"/>
          <w:b w:val="0"/>
          <w:sz w:val="28"/>
          <w:szCs w:val="28"/>
          <w:bdr w:val="none" w:sz="0" w:space="0" w:color="auto" w:frame="1"/>
        </w:rPr>
        <w:t>Γλώσσα υλοποίησης</w:t>
      </w:r>
      <w:r w:rsidRPr="00C104B0">
        <w:rPr>
          <w:rFonts w:ascii="Calibri" w:hAnsi="Calibri" w:cs="Arial"/>
        </w:rPr>
        <w:t xml:space="preserve">: </w:t>
      </w:r>
      <w:r w:rsidR="007C4386" w:rsidRPr="00C104B0">
        <w:rPr>
          <w:rFonts w:ascii="Calibri" w:hAnsi="Calibri" w:cs="Arial"/>
        </w:rPr>
        <w:t xml:space="preserve">Αγγλική και </w:t>
      </w:r>
      <w:r w:rsidRPr="00C104B0">
        <w:rPr>
          <w:rFonts w:ascii="Calibri" w:hAnsi="Calibri" w:cs="Arial"/>
        </w:rPr>
        <w:t>Ελληνική</w:t>
      </w:r>
    </w:p>
    <w:p w14:paraId="78CA825C" w14:textId="77777777" w:rsidR="00547D8C" w:rsidRPr="00C104B0" w:rsidRDefault="00547D8C" w:rsidP="008414AC">
      <w:pPr>
        <w:pStyle w:val="NormalWeb"/>
        <w:shd w:val="clear" w:color="auto" w:fill="FFFFFF"/>
        <w:spacing w:before="0" w:beforeAutospacing="0" w:after="0" w:afterAutospacing="0" w:line="340" w:lineRule="exact"/>
        <w:rPr>
          <w:rStyle w:val="Strong"/>
          <w:rFonts w:ascii="Calibri" w:hAnsi="Calibri" w:cs="Arial"/>
          <w:bdr w:val="none" w:sz="0" w:space="0" w:color="auto" w:frame="1"/>
        </w:rPr>
      </w:pPr>
    </w:p>
    <w:p w14:paraId="459CB310" w14:textId="77777777" w:rsidR="0055443F" w:rsidRPr="00C104B0" w:rsidRDefault="0055443F" w:rsidP="008414AC">
      <w:pPr>
        <w:pStyle w:val="NormalWeb"/>
        <w:shd w:val="clear" w:color="auto" w:fill="FFFFFF"/>
        <w:spacing w:before="0" w:beforeAutospacing="0" w:after="0" w:afterAutospacing="0" w:line="340" w:lineRule="exact"/>
        <w:rPr>
          <w:rFonts w:ascii="Calibri" w:hAnsi="Calibri" w:cs="Arial"/>
        </w:rPr>
      </w:pPr>
      <w:r w:rsidRPr="00574472">
        <w:rPr>
          <w:rStyle w:val="Strong"/>
          <w:rFonts w:ascii="Calibri" w:hAnsi="Calibri" w:cs="Arial"/>
          <w:b w:val="0"/>
          <w:sz w:val="28"/>
          <w:szCs w:val="28"/>
          <w:bdr w:val="none" w:sz="0" w:space="0" w:color="auto" w:frame="1"/>
        </w:rPr>
        <w:t>Μέθοδος υλοποίησης</w:t>
      </w:r>
      <w:r w:rsidRPr="00C104B0">
        <w:rPr>
          <w:rFonts w:ascii="Calibri" w:hAnsi="Calibri" w:cs="Arial"/>
        </w:rPr>
        <w:t>: Εξ αποστάσεως (e-learning)</w:t>
      </w:r>
    </w:p>
    <w:p w14:paraId="796EB9C7" w14:textId="77777777" w:rsidR="00F1202F" w:rsidRPr="00C104B0" w:rsidRDefault="00F1202F" w:rsidP="008414AC">
      <w:pPr>
        <w:pStyle w:val="NormalWeb"/>
        <w:shd w:val="clear" w:color="auto" w:fill="FFFFFF"/>
        <w:spacing w:before="0" w:beforeAutospacing="0" w:after="0" w:afterAutospacing="0" w:line="340" w:lineRule="exact"/>
        <w:rPr>
          <w:rFonts w:ascii="Calibri" w:hAnsi="Calibri" w:cs="Arial"/>
        </w:rPr>
      </w:pPr>
    </w:p>
    <w:p w14:paraId="31FEEF86" w14:textId="77777777" w:rsidR="00F1202F" w:rsidRPr="00C104B0" w:rsidRDefault="00F1202F" w:rsidP="008414AC">
      <w:pPr>
        <w:shd w:val="clear" w:color="auto" w:fill="FFFFFF"/>
        <w:spacing w:before="0" w:after="0" w:line="340" w:lineRule="exact"/>
        <w:rPr>
          <w:rFonts w:ascii="Calibri" w:hAnsi="Calibri" w:cs="Arial"/>
          <w:color w:val="auto"/>
          <w:szCs w:val="24"/>
        </w:rPr>
      </w:pPr>
      <w:r w:rsidRPr="00574472">
        <w:rPr>
          <w:rFonts w:ascii="Calibri" w:hAnsi="Calibri" w:cs="Arial"/>
          <w:bCs/>
          <w:color w:val="auto"/>
          <w:sz w:val="28"/>
          <w:szCs w:val="28"/>
          <w:bdr w:val="none" w:sz="0" w:space="0" w:color="auto" w:frame="1"/>
        </w:rPr>
        <w:t>Μοριοδοτούμενο πρόγραμμα επιμόρφωσης</w:t>
      </w:r>
      <w:r w:rsidRPr="00C104B0">
        <w:rPr>
          <w:rFonts w:ascii="Calibri" w:hAnsi="Calibri" w:cs="Arial"/>
          <w:b/>
          <w:bCs/>
          <w:color w:val="auto"/>
          <w:szCs w:val="24"/>
          <w:bdr w:val="none" w:sz="0" w:space="0" w:color="auto" w:frame="1"/>
        </w:rPr>
        <w:t>: </w:t>
      </w:r>
      <w:r w:rsidRPr="00C104B0">
        <w:rPr>
          <w:rFonts w:ascii="Calibri" w:hAnsi="Calibri" w:cs="Arial"/>
          <w:color w:val="auto"/>
          <w:szCs w:val="24"/>
        </w:rPr>
        <w:t>μοριοδότηση εκπαιδευτικών για προσλήψεις και διορισμούς εκπαιδευτικών με βάση την ισχύουσα νομοθεσία.</w:t>
      </w:r>
    </w:p>
    <w:p w14:paraId="2192024B" w14:textId="77777777" w:rsidR="00F1202F" w:rsidRPr="00C104B0" w:rsidRDefault="00F1202F" w:rsidP="008414AC">
      <w:pPr>
        <w:shd w:val="clear" w:color="auto" w:fill="FFFFFF"/>
        <w:spacing w:before="0" w:after="0" w:line="340" w:lineRule="exact"/>
        <w:rPr>
          <w:rFonts w:ascii="Calibri" w:hAnsi="Calibri" w:cs="Arial"/>
          <w:color w:val="auto"/>
          <w:szCs w:val="24"/>
        </w:rPr>
      </w:pPr>
    </w:p>
    <w:p w14:paraId="1705B42E" w14:textId="30CCD330" w:rsidR="0055443F" w:rsidRPr="00C104B0" w:rsidRDefault="0055443F" w:rsidP="008414AC">
      <w:pPr>
        <w:pStyle w:val="NormalWeb"/>
        <w:shd w:val="clear" w:color="auto" w:fill="FFFFFF"/>
        <w:spacing w:before="0" w:beforeAutospacing="0" w:after="0" w:afterAutospacing="0" w:line="340" w:lineRule="exact"/>
        <w:jc w:val="both"/>
        <w:rPr>
          <w:rFonts w:ascii="Calibri" w:hAnsi="Calibri" w:cs="Arial"/>
        </w:rPr>
      </w:pPr>
      <w:r w:rsidRPr="00574472">
        <w:rPr>
          <w:rStyle w:val="Strong"/>
          <w:rFonts w:ascii="Calibri" w:hAnsi="Calibri" w:cs="Arial"/>
          <w:b w:val="0"/>
          <w:sz w:val="28"/>
          <w:szCs w:val="28"/>
          <w:bdr w:val="none" w:sz="0" w:space="0" w:color="auto" w:frame="1"/>
        </w:rPr>
        <w:t>Διαδικασία παρακολούθησης</w:t>
      </w:r>
      <w:r w:rsidR="00DC2374" w:rsidRPr="00C104B0">
        <w:rPr>
          <w:rStyle w:val="Strong"/>
          <w:rFonts w:ascii="Calibri" w:hAnsi="Calibri" w:cs="Arial"/>
          <w:bdr w:val="none" w:sz="0" w:space="0" w:color="auto" w:frame="1"/>
        </w:rPr>
        <w:t xml:space="preserve">: </w:t>
      </w:r>
      <w:r w:rsidRPr="00C104B0">
        <w:rPr>
          <w:rFonts w:ascii="Calibri" w:hAnsi="Calibri" w:cs="Arial"/>
        </w:rPr>
        <w:t>Η διαδικασία παρακολούθησης από απόσταση περιλαμβάνει ώρες σύγχρονης ή/και ασύγχρονης διδασκαλίας, ανάλογα με τις ανάγκες και το χρόνο του κάθε συμμετέχοντα. Κάθε επιμορφούμενος μπορεί να προσαρμόζει το διάβασμά του στο προσωπικό του πρόγραμμα. Η παρακολούθηση σύγχρονων διασκέψεων δεν είναι υποχρεωτική, ενώ προβλέπεται και προαιρετική δια ζώσης συμμετοχή στο πλαίσιο επισκέψεων μνημείων και γενικότερα ιστορικών και πολιτισμικών χώρων.</w:t>
      </w:r>
    </w:p>
    <w:p w14:paraId="1C37BE73" w14:textId="77777777" w:rsidR="00F1202F" w:rsidRDefault="00F1202F" w:rsidP="008414AC">
      <w:pPr>
        <w:pStyle w:val="NormalWeb"/>
        <w:shd w:val="clear" w:color="auto" w:fill="FFFFFF"/>
        <w:spacing w:before="0" w:beforeAutospacing="0" w:after="0" w:afterAutospacing="0" w:line="340" w:lineRule="exact"/>
        <w:jc w:val="both"/>
        <w:rPr>
          <w:rFonts w:ascii="Calibri" w:hAnsi="Calibri" w:cs="Arial"/>
        </w:rPr>
      </w:pPr>
    </w:p>
    <w:p w14:paraId="1D000EED" w14:textId="77777777" w:rsidR="00C104B0" w:rsidRPr="00574472" w:rsidRDefault="0055443F" w:rsidP="00C104B0">
      <w:pPr>
        <w:pStyle w:val="NormalWeb"/>
        <w:shd w:val="clear" w:color="auto" w:fill="FFFFFF"/>
        <w:spacing w:before="0" w:beforeAutospacing="0" w:after="0" w:afterAutospacing="0" w:line="340" w:lineRule="exact"/>
        <w:rPr>
          <w:rStyle w:val="Strong"/>
          <w:rFonts w:ascii="Calibri" w:hAnsi="Calibri" w:cs="Arial"/>
          <w:b w:val="0"/>
          <w:sz w:val="28"/>
          <w:szCs w:val="28"/>
          <w:bdr w:val="none" w:sz="0" w:space="0" w:color="auto" w:frame="1"/>
        </w:rPr>
      </w:pPr>
      <w:r w:rsidRPr="00574472">
        <w:rPr>
          <w:rStyle w:val="Strong"/>
          <w:rFonts w:ascii="Calibri" w:hAnsi="Calibri" w:cs="Arial"/>
          <w:b w:val="0"/>
          <w:sz w:val="28"/>
          <w:szCs w:val="28"/>
          <w:bdr w:val="none" w:sz="0" w:space="0" w:color="auto" w:frame="1"/>
        </w:rPr>
        <w:t>Σκοπός του προγράμματος</w:t>
      </w:r>
    </w:p>
    <w:p w14:paraId="425CB7D7" w14:textId="6A05DA76" w:rsidR="00547D8C" w:rsidRPr="00C104B0" w:rsidRDefault="009D14EC" w:rsidP="00C104B0">
      <w:pPr>
        <w:pStyle w:val="NormalWeb"/>
        <w:numPr>
          <w:ilvl w:val="0"/>
          <w:numId w:val="23"/>
        </w:numPr>
        <w:shd w:val="clear" w:color="auto" w:fill="FFFFFF"/>
        <w:spacing w:before="0" w:beforeAutospacing="0" w:after="0" w:afterAutospacing="0" w:line="340" w:lineRule="exact"/>
        <w:rPr>
          <w:rFonts w:ascii="Calibri" w:hAnsi="Calibri" w:cs="Arial"/>
        </w:rPr>
      </w:pPr>
      <w:r w:rsidRPr="00C104B0">
        <w:rPr>
          <w:rFonts w:ascii="Calibri" w:eastAsia="Calibri" w:hAnsi="Calibri" w:cs="Arial"/>
        </w:rPr>
        <w:t>H</w:t>
      </w:r>
      <w:r w:rsidR="00044057" w:rsidRPr="00C104B0">
        <w:rPr>
          <w:rFonts w:ascii="Calibri" w:eastAsia="Calibri" w:hAnsi="Calibri" w:cs="Arial"/>
        </w:rPr>
        <w:t xml:space="preserve"> εισαγωγή των συμμετεχόντων στις έννοιες, στο διεθνές και εθνικό κανονιστικό πλαίσιο και τις πολιτικές για την πολιτιστική κληρονομιά και την προστασία της καθώς και στον εντοπισμό, την ανάλυση και εμβάθυνση των πολλαπλών απειλών που αντιμετωπίζει η υλική και άϋλη πολιτιστική κληρονομιά και οι συναφείς δραστηριότητες όπως </w:t>
      </w:r>
      <w:r w:rsidRPr="00C104B0">
        <w:rPr>
          <w:rFonts w:ascii="Calibri" w:eastAsia="Calibri" w:hAnsi="Calibri" w:cs="Arial"/>
        </w:rPr>
        <w:t xml:space="preserve">λχ. </w:t>
      </w:r>
      <w:r w:rsidR="00044057" w:rsidRPr="00C104B0">
        <w:rPr>
          <w:rFonts w:ascii="Calibri" w:eastAsia="Calibri" w:hAnsi="Calibri" w:cs="Arial"/>
        </w:rPr>
        <w:t>οι διάφορες μορφές του Τουρισμού</w:t>
      </w:r>
      <w:r w:rsidRPr="00C104B0">
        <w:rPr>
          <w:rFonts w:ascii="Calibri" w:eastAsia="Calibri" w:hAnsi="Calibri" w:cs="Arial"/>
        </w:rPr>
        <w:t>, τα μουσεία κοκ</w:t>
      </w:r>
      <w:r w:rsidR="00044057" w:rsidRPr="00C104B0">
        <w:rPr>
          <w:rFonts w:ascii="Calibri" w:eastAsia="Calibri" w:hAnsi="Calibri" w:cs="Arial"/>
        </w:rPr>
        <w:t xml:space="preserve">. </w:t>
      </w:r>
    </w:p>
    <w:p w14:paraId="7F1A0087" w14:textId="7A057CC2" w:rsidR="00044057" w:rsidRPr="00C104B0" w:rsidRDefault="00044057" w:rsidP="00C104B0">
      <w:pPr>
        <w:pStyle w:val="ListParagraph"/>
        <w:keepNext/>
        <w:numPr>
          <w:ilvl w:val="0"/>
          <w:numId w:val="23"/>
        </w:numPr>
        <w:spacing w:before="0" w:after="0" w:line="340" w:lineRule="exact"/>
        <w:jc w:val="both"/>
        <w:rPr>
          <w:rFonts w:ascii="Calibri" w:hAnsi="Calibri" w:cs="Arial"/>
          <w:color w:val="auto"/>
          <w:szCs w:val="24"/>
        </w:rPr>
      </w:pPr>
      <w:r w:rsidRPr="00C104B0">
        <w:rPr>
          <w:rFonts w:ascii="Calibri" w:eastAsia="Calibri" w:hAnsi="Calibri" w:cs="Arial"/>
          <w:color w:val="auto"/>
          <w:szCs w:val="24"/>
        </w:rPr>
        <w:t xml:space="preserve">Η παροχή γνώσης και επαγγελματικής εξειδίκευσης γίνεται μέσα από μια προσέγγιση που βασίζεται σε πολιτισμικές και κοινωνικοοικονομικές παραμέτρους. Συγκεκριμένα το πρόγραμμα προσεγίζοντας  διεπιστημονικά τις διάφορες μορφές απειλών, τεχνητές ή φυσικές, αναδεικνύει, μεταξύ άλλων, ζητήματα που σχετίζονται με τη διαφθορά, το έγκλημα, τη διακυβέρνηση και τα ανθρώπινα δικαιώματα. </w:t>
      </w:r>
    </w:p>
    <w:p w14:paraId="097609AF" w14:textId="77777777" w:rsidR="00547D8C" w:rsidRPr="00C104B0" w:rsidRDefault="00044057" w:rsidP="00C104B0">
      <w:pPr>
        <w:pStyle w:val="ListParagraph"/>
        <w:keepNext/>
        <w:numPr>
          <w:ilvl w:val="0"/>
          <w:numId w:val="23"/>
        </w:numPr>
        <w:spacing w:before="0" w:after="0" w:line="340" w:lineRule="exact"/>
        <w:jc w:val="both"/>
        <w:rPr>
          <w:rFonts w:ascii="Calibri" w:hAnsi="Calibri" w:cs="Arial"/>
          <w:color w:val="auto"/>
          <w:szCs w:val="24"/>
        </w:rPr>
      </w:pPr>
      <w:r w:rsidRPr="00C104B0">
        <w:rPr>
          <w:rFonts w:ascii="Calibri" w:eastAsia="Calibri" w:hAnsi="Calibri" w:cs="Arial"/>
          <w:color w:val="auto"/>
          <w:szCs w:val="24"/>
        </w:rPr>
        <w:t xml:space="preserve">Παροχή γνώσεων και την ανάπτυξη διαπραγματευτικών, κριτικών και διπλωματικών δεξιοτήτων στους εκπαιδευόμενους σχετικά με την έννοια της πολιτιστικής κληρονομιάς, τους κινδύνους - απειλές και τις ευκαιρίες που σχετίζονται με αυτή. </w:t>
      </w:r>
    </w:p>
    <w:p w14:paraId="21BA0AA0" w14:textId="309570F4" w:rsidR="0055443F" w:rsidRPr="00C104B0" w:rsidRDefault="0055443F" w:rsidP="00C104B0">
      <w:pPr>
        <w:pStyle w:val="ListParagraph"/>
        <w:keepNext/>
        <w:numPr>
          <w:ilvl w:val="0"/>
          <w:numId w:val="23"/>
        </w:numPr>
        <w:spacing w:before="0" w:after="0" w:line="340" w:lineRule="exact"/>
        <w:jc w:val="both"/>
        <w:rPr>
          <w:rFonts w:ascii="Calibri" w:hAnsi="Calibri" w:cs="Arial"/>
          <w:color w:val="auto"/>
          <w:szCs w:val="24"/>
        </w:rPr>
      </w:pPr>
      <w:r w:rsidRPr="00C104B0">
        <w:rPr>
          <w:rFonts w:ascii="Calibri" w:eastAsia="Times New Roman" w:hAnsi="Calibri" w:cs="Arial"/>
          <w:color w:val="auto"/>
          <w:szCs w:val="24"/>
        </w:rPr>
        <w:t>Κατάρτιση ανθρώπινου δυναμικού μέσω της παροχής των εξειδικευμένων γνώσεων, ούτως ώστε το δυναμικό αυτό να συμπληρώσει ή/και να αναβαθμίσει τις γνώσεις που έχει λάβει σε εκπαιδευτική βαθμίδα ή επαγγελματική εμπειρία.  </w:t>
      </w:r>
    </w:p>
    <w:p w14:paraId="5DBC9E47" w14:textId="77777777" w:rsidR="004B3F68" w:rsidRDefault="004B3F68" w:rsidP="00220C48">
      <w:pPr>
        <w:pStyle w:val="NormalWeb"/>
        <w:shd w:val="clear" w:color="auto" w:fill="FFFFFF"/>
        <w:spacing w:before="0" w:beforeAutospacing="0" w:after="0" w:afterAutospacing="0" w:line="340" w:lineRule="exact"/>
        <w:rPr>
          <w:rStyle w:val="Strong"/>
          <w:rFonts w:ascii="Calibri" w:hAnsi="Calibri" w:cs="Arial"/>
          <w:bdr w:val="none" w:sz="0" w:space="0" w:color="auto" w:frame="1"/>
        </w:rPr>
      </w:pPr>
    </w:p>
    <w:p w14:paraId="2BCA8EA2" w14:textId="7F14D858" w:rsidR="00220C48" w:rsidRPr="00574472" w:rsidRDefault="004B3F68" w:rsidP="00C104B0">
      <w:pPr>
        <w:pStyle w:val="NormalWeb"/>
        <w:shd w:val="clear" w:color="auto" w:fill="FFFFFF"/>
        <w:spacing w:before="0" w:beforeAutospacing="0" w:after="0" w:afterAutospacing="0" w:line="340" w:lineRule="exact"/>
        <w:jc w:val="both"/>
        <w:rPr>
          <w:rStyle w:val="Strong"/>
          <w:rFonts w:ascii="Calibri" w:hAnsi="Calibri" w:cs="Arial"/>
          <w:b w:val="0"/>
          <w:sz w:val="28"/>
          <w:szCs w:val="28"/>
          <w:bdr w:val="none" w:sz="0" w:space="0" w:color="auto" w:frame="1"/>
        </w:rPr>
      </w:pPr>
      <w:r w:rsidRPr="00574472">
        <w:rPr>
          <w:rStyle w:val="Strong"/>
          <w:rFonts w:ascii="Calibri" w:hAnsi="Calibri" w:cs="Arial"/>
          <w:b w:val="0"/>
          <w:sz w:val="28"/>
          <w:szCs w:val="28"/>
          <w:bdr w:val="none" w:sz="0" w:space="0" w:color="auto" w:frame="1"/>
        </w:rPr>
        <w:t>Διδακτικές Ενότητες</w:t>
      </w:r>
    </w:p>
    <w:p w14:paraId="289EC755" w14:textId="77777777" w:rsidR="00C104B0" w:rsidRDefault="004B3F68" w:rsidP="00C104B0">
      <w:pPr>
        <w:keepNext/>
        <w:tabs>
          <w:tab w:val="left" w:pos="426"/>
        </w:tabs>
        <w:spacing w:before="0" w:after="0" w:line="340" w:lineRule="exact"/>
        <w:ind w:left="709" w:hanging="283"/>
        <w:jc w:val="both"/>
        <w:rPr>
          <w:rFonts w:ascii="Calibri" w:eastAsia="Helvetica Neue" w:hAnsi="Calibri" w:cs="Arial"/>
          <w:color w:val="auto"/>
          <w:szCs w:val="24"/>
        </w:rPr>
      </w:pPr>
      <w:r w:rsidRPr="00C104B0">
        <w:rPr>
          <w:rFonts w:ascii="Calibri" w:hAnsi="Calibri" w:cs="Arial"/>
          <w:b/>
          <w:color w:val="auto"/>
          <w:szCs w:val="24"/>
        </w:rPr>
        <w:t>1</w:t>
      </w:r>
      <w:r w:rsidR="009D14EC" w:rsidRPr="00C104B0">
        <w:rPr>
          <w:rFonts w:ascii="Calibri" w:hAnsi="Calibri" w:cs="Arial"/>
          <w:b/>
          <w:color w:val="auto"/>
          <w:szCs w:val="24"/>
        </w:rPr>
        <w:t>η Ενότητα:</w:t>
      </w:r>
      <w:r w:rsidRPr="00C104B0">
        <w:rPr>
          <w:rFonts w:ascii="Calibri" w:hAnsi="Calibri" w:cs="Arial"/>
          <w:b/>
          <w:color w:val="auto"/>
          <w:szCs w:val="24"/>
        </w:rPr>
        <w:t xml:space="preserve"> </w:t>
      </w:r>
      <w:r w:rsidRPr="00C104B0">
        <w:rPr>
          <w:rFonts w:ascii="Calibri" w:eastAsia="Helvetica Neue" w:hAnsi="Calibri" w:cs="Arial"/>
          <w:color w:val="auto"/>
          <w:szCs w:val="24"/>
        </w:rPr>
        <w:t xml:space="preserve">Διεθνής προστασία ανθρωπίνων δικαιωμάτων, πολιτιστικών δικαιωμάτων και </w:t>
      </w:r>
      <w:r w:rsidR="00C104B0">
        <w:rPr>
          <w:rFonts w:ascii="Calibri" w:eastAsia="Helvetica Neue" w:hAnsi="Calibri" w:cs="Arial"/>
          <w:color w:val="auto"/>
          <w:szCs w:val="24"/>
        </w:rPr>
        <w:t xml:space="preserve">    </w:t>
      </w:r>
    </w:p>
    <w:p w14:paraId="60CBA3C8" w14:textId="55FCA523" w:rsidR="004B3F68" w:rsidRPr="00C104B0" w:rsidRDefault="00C104B0" w:rsidP="00C104B0">
      <w:pPr>
        <w:keepNext/>
        <w:tabs>
          <w:tab w:val="left" w:pos="426"/>
        </w:tabs>
        <w:spacing w:before="0" w:after="0" w:line="340" w:lineRule="exact"/>
        <w:ind w:left="709" w:hanging="283"/>
        <w:jc w:val="both"/>
        <w:rPr>
          <w:rFonts w:ascii="Calibri" w:hAnsi="Calibri" w:cs="Arial"/>
          <w:b/>
          <w:color w:val="auto"/>
          <w:szCs w:val="24"/>
        </w:rPr>
      </w:pPr>
      <w:r>
        <w:rPr>
          <w:rFonts w:ascii="Calibri" w:hAnsi="Calibri" w:cs="Arial"/>
          <w:b/>
          <w:color w:val="auto"/>
          <w:szCs w:val="24"/>
        </w:rPr>
        <w:t xml:space="preserve">                      </w:t>
      </w:r>
      <w:r w:rsidR="004B3F68" w:rsidRPr="00C104B0">
        <w:rPr>
          <w:rFonts w:ascii="Calibri" w:eastAsia="Helvetica Neue" w:hAnsi="Calibri" w:cs="Arial"/>
          <w:color w:val="auto"/>
          <w:szCs w:val="24"/>
        </w:rPr>
        <w:t>πολιτιστικής κληρονομιάς</w:t>
      </w:r>
    </w:p>
    <w:p w14:paraId="18F3E35E" w14:textId="77777777" w:rsidR="00574472" w:rsidRDefault="004B3F68" w:rsidP="00C104B0">
      <w:pPr>
        <w:tabs>
          <w:tab w:val="left" w:pos="426"/>
        </w:tabs>
        <w:spacing w:before="0" w:after="0" w:line="340" w:lineRule="exact"/>
        <w:ind w:left="709" w:hanging="283"/>
        <w:jc w:val="both"/>
        <w:rPr>
          <w:rFonts w:ascii="Calibri" w:eastAsia="Helvetica Neue" w:hAnsi="Calibri" w:cs="Arial"/>
          <w:color w:val="auto"/>
          <w:szCs w:val="24"/>
        </w:rPr>
      </w:pPr>
      <w:r w:rsidRPr="00C104B0">
        <w:rPr>
          <w:rFonts w:ascii="Calibri" w:hAnsi="Calibri" w:cs="Arial"/>
          <w:b/>
          <w:color w:val="auto"/>
          <w:szCs w:val="24"/>
        </w:rPr>
        <w:t>2</w:t>
      </w:r>
      <w:r w:rsidR="007A0EDD" w:rsidRPr="00C104B0">
        <w:rPr>
          <w:rFonts w:ascii="Calibri" w:hAnsi="Calibri" w:cs="Arial"/>
          <w:b/>
          <w:color w:val="auto"/>
          <w:szCs w:val="24"/>
        </w:rPr>
        <w:t>η Ενότητα:</w:t>
      </w:r>
      <w:r w:rsidRPr="00C104B0">
        <w:rPr>
          <w:rFonts w:ascii="Calibri" w:hAnsi="Calibri" w:cs="Arial"/>
          <w:b/>
          <w:color w:val="auto"/>
          <w:szCs w:val="24"/>
        </w:rPr>
        <w:t xml:space="preserve"> </w:t>
      </w:r>
      <w:r w:rsidRPr="00C104B0">
        <w:rPr>
          <w:rFonts w:ascii="Calibri" w:eastAsia="Helvetica Neue" w:hAnsi="Calibri" w:cs="Arial"/>
          <w:color w:val="auto"/>
          <w:szCs w:val="24"/>
        </w:rPr>
        <w:t xml:space="preserve">Διεθνείς Οργανισμοί: Πολιτικές και Δράσεις στον τομέα της προστασίας </w:t>
      </w:r>
    </w:p>
    <w:p w14:paraId="4DBA2944" w14:textId="74CC3DA0" w:rsidR="004B3F68" w:rsidRPr="00C104B0" w:rsidRDefault="00574472" w:rsidP="00C104B0">
      <w:pPr>
        <w:tabs>
          <w:tab w:val="left" w:pos="426"/>
        </w:tabs>
        <w:spacing w:before="0" w:after="0" w:line="340" w:lineRule="exact"/>
        <w:ind w:left="709" w:hanging="283"/>
        <w:jc w:val="both"/>
        <w:rPr>
          <w:rFonts w:ascii="Calibri" w:eastAsia="Helvetica Neue" w:hAnsi="Calibri" w:cs="Arial"/>
          <w:color w:val="auto"/>
          <w:szCs w:val="24"/>
        </w:rPr>
      </w:pPr>
      <w:r>
        <w:rPr>
          <w:rFonts w:ascii="Calibri" w:hAnsi="Calibri" w:cs="Arial"/>
          <w:b/>
          <w:color w:val="auto"/>
          <w:szCs w:val="24"/>
        </w:rPr>
        <w:t xml:space="preserve">                       </w:t>
      </w:r>
      <w:r w:rsidR="004B3F68" w:rsidRPr="00C104B0">
        <w:rPr>
          <w:rFonts w:ascii="Calibri" w:eastAsia="Helvetica Neue" w:hAnsi="Calibri" w:cs="Arial"/>
          <w:color w:val="auto"/>
          <w:szCs w:val="24"/>
        </w:rPr>
        <w:t>της πολιτιστικής</w:t>
      </w:r>
      <w:r w:rsidR="009E30E3" w:rsidRPr="00C104B0">
        <w:rPr>
          <w:rFonts w:ascii="Calibri" w:eastAsia="Helvetica Neue" w:hAnsi="Calibri" w:cs="Arial"/>
          <w:color w:val="auto"/>
          <w:szCs w:val="24"/>
        </w:rPr>
        <w:t xml:space="preserve"> </w:t>
      </w:r>
      <w:r w:rsidR="004B3F68" w:rsidRPr="00C104B0">
        <w:rPr>
          <w:rFonts w:ascii="Calibri" w:eastAsia="Helvetica Neue" w:hAnsi="Calibri" w:cs="Arial"/>
          <w:color w:val="auto"/>
          <w:szCs w:val="24"/>
        </w:rPr>
        <w:t>κληρονομιάς</w:t>
      </w:r>
    </w:p>
    <w:p w14:paraId="6F625706" w14:textId="46AAF5DD" w:rsidR="004B3F68" w:rsidRPr="00C104B0" w:rsidRDefault="004B3F68" w:rsidP="00C104B0">
      <w:pPr>
        <w:tabs>
          <w:tab w:val="left" w:pos="426"/>
        </w:tabs>
        <w:spacing w:before="0" w:after="0" w:line="340" w:lineRule="exact"/>
        <w:ind w:left="709" w:hanging="283"/>
        <w:jc w:val="both"/>
        <w:rPr>
          <w:rFonts w:ascii="Calibri" w:eastAsia="Helvetica Neue" w:hAnsi="Calibri" w:cs="Arial"/>
          <w:color w:val="auto"/>
          <w:szCs w:val="24"/>
        </w:rPr>
      </w:pPr>
      <w:r w:rsidRPr="00C104B0">
        <w:rPr>
          <w:rFonts w:ascii="Calibri" w:hAnsi="Calibri" w:cs="Arial"/>
          <w:b/>
          <w:color w:val="auto"/>
          <w:szCs w:val="24"/>
        </w:rPr>
        <w:t>3</w:t>
      </w:r>
      <w:r w:rsidR="007A0EDD" w:rsidRPr="00C104B0">
        <w:rPr>
          <w:rFonts w:ascii="Calibri" w:hAnsi="Calibri" w:cs="Arial"/>
          <w:b/>
          <w:color w:val="auto"/>
          <w:szCs w:val="24"/>
        </w:rPr>
        <w:t>η Ενότητα:</w:t>
      </w:r>
      <w:r w:rsidRPr="00C104B0">
        <w:rPr>
          <w:rFonts w:ascii="Calibri" w:hAnsi="Calibri" w:cs="Arial"/>
          <w:b/>
          <w:color w:val="auto"/>
          <w:szCs w:val="24"/>
        </w:rPr>
        <w:t xml:space="preserve"> </w:t>
      </w:r>
      <w:r w:rsidRPr="00C104B0">
        <w:rPr>
          <w:rFonts w:ascii="Calibri" w:eastAsia="Helvetica Neue" w:hAnsi="Calibri" w:cs="Arial"/>
          <w:color w:val="auto"/>
          <w:szCs w:val="24"/>
        </w:rPr>
        <w:t>Ευρωπαϊκοί Θεσμοί, Εργαλεία Χρηματοδότησης και   Πολιτιστική Κληρονομιά</w:t>
      </w:r>
    </w:p>
    <w:p w14:paraId="74A0F6A9" w14:textId="27A6F947" w:rsidR="004B3F68" w:rsidRPr="00C104B0" w:rsidRDefault="004B3F68" w:rsidP="00C104B0">
      <w:pPr>
        <w:tabs>
          <w:tab w:val="left" w:pos="426"/>
        </w:tabs>
        <w:spacing w:before="0" w:after="0" w:line="340" w:lineRule="exact"/>
        <w:ind w:left="709" w:hanging="283"/>
        <w:jc w:val="both"/>
        <w:rPr>
          <w:rFonts w:ascii="Calibri" w:eastAsia="Helvetica Neue" w:hAnsi="Calibri" w:cs="Arial"/>
          <w:color w:val="auto"/>
          <w:szCs w:val="24"/>
        </w:rPr>
      </w:pPr>
      <w:r w:rsidRPr="00C104B0">
        <w:rPr>
          <w:rFonts w:ascii="Calibri" w:hAnsi="Calibri" w:cs="Arial"/>
          <w:b/>
          <w:bCs/>
          <w:color w:val="auto"/>
          <w:szCs w:val="24"/>
        </w:rPr>
        <w:t>4</w:t>
      </w:r>
      <w:r w:rsidR="007A0EDD" w:rsidRPr="00C104B0">
        <w:rPr>
          <w:rFonts w:ascii="Calibri" w:hAnsi="Calibri" w:cs="Arial"/>
          <w:b/>
          <w:bCs/>
          <w:color w:val="auto"/>
          <w:szCs w:val="24"/>
        </w:rPr>
        <w:t>η Ενότητα:</w:t>
      </w:r>
      <w:r w:rsidRPr="00C104B0">
        <w:rPr>
          <w:rFonts w:ascii="Calibri" w:hAnsi="Calibri" w:cs="Arial"/>
          <w:b/>
          <w:bCs/>
          <w:color w:val="auto"/>
          <w:szCs w:val="24"/>
        </w:rPr>
        <w:t xml:space="preserve"> </w:t>
      </w:r>
      <w:r w:rsidRPr="00C104B0">
        <w:rPr>
          <w:rFonts w:ascii="Calibri" w:eastAsia="Helvetica Neue" w:hAnsi="Calibri" w:cs="Arial"/>
          <w:color w:val="auto"/>
          <w:szCs w:val="24"/>
        </w:rPr>
        <w:t xml:space="preserve">Άυλη </w:t>
      </w:r>
      <w:r w:rsidRPr="00C104B0">
        <w:rPr>
          <w:rFonts w:ascii="Calibri" w:hAnsi="Calibri" w:cs="Arial"/>
          <w:color w:val="auto"/>
          <w:szCs w:val="24"/>
        </w:rPr>
        <w:t>Πολιτιστική</w:t>
      </w:r>
      <w:r w:rsidRPr="00C104B0">
        <w:rPr>
          <w:rFonts w:ascii="Calibri" w:eastAsia="Helvetica Neue" w:hAnsi="Calibri" w:cs="Arial"/>
          <w:color w:val="auto"/>
          <w:szCs w:val="24"/>
        </w:rPr>
        <w:t xml:space="preserve"> Κληρονομιά</w:t>
      </w:r>
    </w:p>
    <w:p w14:paraId="5A651577" w14:textId="77777777" w:rsidR="00574472" w:rsidRDefault="004B3F68" w:rsidP="00C104B0">
      <w:pPr>
        <w:tabs>
          <w:tab w:val="left" w:pos="426"/>
        </w:tabs>
        <w:spacing w:before="0" w:after="0" w:line="340" w:lineRule="exact"/>
        <w:ind w:left="709" w:hanging="283"/>
        <w:jc w:val="both"/>
        <w:rPr>
          <w:rFonts w:ascii="Calibri" w:eastAsia="Helvetica Neue" w:hAnsi="Calibri" w:cs="Arial"/>
          <w:color w:val="auto"/>
          <w:szCs w:val="24"/>
        </w:rPr>
      </w:pPr>
      <w:r w:rsidRPr="00C104B0">
        <w:rPr>
          <w:rFonts w:ascii="Calibri" w:hAnsi="Calibri" w:cs="Arial"/>
          <w:b/>
          <w:color w:val="auto"/>
          <w:szCs w:val="24"/>
        </w:rPr>
        <w:t>5</w:t>
      </w:r>
      <w:r w:rsidR="007A0EDD" w:rsidRPr="00C104B0">
        <w:rPr>
          <w:rFonts w:ascii="Calibri" w:hAnsi="Calibri" w:cs="Arial"/>
          <w:b/>
          <w:color w:val="auto"/>
          <w:szCs w:val="24"/>
        </w:rPr>
        <w:t>η Ενότητα:</w:t>
      </w:r>
      <w:r w:rsidRPr="00C104B0">
        <w:rPr>
          <w:rFonts w:ascii="Calibri" w:hAnsi="Calibri" w:cs="Arial"/>
          <w:b/>
          <w:color w:val="auto"/>
          <w:szCs w:val="24"/>
        </w:rPr>
        <w:t xml:space="preserve"> </w:t>
      </w:r>
      <w:r w:rsidRPr="00C104B0">
        <w:rPr>
          <w:rFonts w:ascii="Calibri" w:eastAsia="Helvetica Neue" w:hAnsi="Calibri" w:cs="Arial"/>
          <w:color w:val="auto"/>
          <w:szCs w:val="24"/>
        </w:rPr>
        <w:t>Πολιτιστική Κληρονομιά, Τουρισμός και Ασφάλεια–Αντιμ</w:t>
      </w:r>
      <w:r w:rsidR="009E30E3" w:rsidRPr="00C104B0">
        <w:rPr>
          <w:rFonts w:ascii="Calibri" w:eastAsia="Helvetica Neue" w:hAnsi="Calibri" w:cs="Arial"/>
          <w:color w:val="auto"/>
          <w:szCs w:val="24"/>
        </w:rPr>
        <w:t xml:space="preserve">ετώπιση των </w:t>
      </w:r>
    </w:p>
    <w:p w14:paraId="16BAD670" w14:textId="492187CC" w:rsidR="004B3F68" w:rsidRPr="00C104B0" w:rsidRDefault="00574472" w:rsidP="00C104B0">
      <w:pPr>
        <w:tabs>
          <w:tab w:val="left" w:pos="426"/>
        </w:tabs>
        <w:spacing w:before="0" w:after="0" w:line="340" w:lineRule="exact"/>
        <w:ind w:left="709" w:hanging="283"/>
        <w:jc w:val="both"/>
        <w:rPr>
          <w:rFonts w:ascii="Calibri" w:eastAsia="Helvetica Neue" w:hAnsi="Calibri" w:cs="Arial"/>
          <w:color w:val="auto"/>
          <w:szCs w:val="24"/>
        </w:rPr>
      </w:pPr>
      <w:r>
        <w:rPr>
          <w:rFonts w:ascii="Calibri" w:hAnsi="Calibri" w:cs="Arial"/>
          <w:b/>
          <w:color w:val="auto"/>
          <w:szCs w:val="24"/>
        </w:rPr>
        <w:t xml:space="preserve">                         </w:t>
      </w:r>
      <w:r w:rsidR="009E30E3" w:rsidRPr="00C104B0">
        <w:rPr>
          <w:rFonts w:ascii="Calibri" w:eastAsia="Helvetica Neue" w:hAnsi="Calibri" w:cs="Arial"/>
          <w:color w:val="auto"/>
          <w:szCs w:val="24"/>
        </w:rPr>
        <w:t xml:space="preserve">σύγχρονων υβριδικών </w:t>
      </w:r>
      <w:r w:rsidR="004B3F68" w:rsidRPr="00C104B0">
        <w:rPr>
          <w:rFonts w:ascii="Calibri" w:eastAsia="Helvetica Neue" w:hAnsi="Calibri" w:cs="Arial"/>
          <w:color w:val="auto"/>
          <w:szCs w:val="24"/>
        </w:rPr>
        <w:t>απειλών.</w:t>
      </w:r>
    </w:p>
    <w:p w14:paraId="49653D78" w14:textId="6B09B9A1" w:rsidR="004B3F68" w:rsidRPr="00C104B0" w:rsidRDefault="004B3F68" w:rsidP="00C104B0">
      <w:pPr>
        <w:keepNext/>
        <w:tabs>
          <w:tab w:val="left" w:pos="426"/>
        </w:tabs>
        <w:spacing w:before="0" w:after="0" w:line="340" w:lineRule="exact"/>
        <w:ind w:left="709" w:hanging="283"/>
        <w:jc w:val="both"/>
        <w:rPr>
          <w:rFonts w:ascii="Calibri" w:hAnsi="Calibri" w:cs="Arial"/>
          <w:b/>
          <w:color w:val="auto"/>
          <w:szCs w:val="24"/>
        </w:rPr>
      </w:pPr>
      <w:r w:rsidRPr="00C104B0">
        <w:rPr>
          <w:rFonts w:ascii="Calibri" w:hAnsi="Calibri" w:cs="Arial"/>
          <w:b/>
          <w:color w:val="auto"/>
          <w:szCs w:val="24"/>
        </w:rPr>
        <w:t>6</w:t>
      </w:r>
      <w:r w:rsidR="007A0EDD" w:rsidRPr="00C104B0">
        <w:rPr>
          <w:rFonts w:ascii="Calibri" w:hAnsi="Calibri" w:cs="Arial"/>
          <w:b/>
          <w:color w:val="auto"/>
          <w:szCs w:val="24"/>
        </w:rPr>
        <w:t>η Ενότητα:</w:t>
      </w:r>
      <w:r w:rsidRPr="00C104B0">
        <w:rPr>
          <w:rFonts w:ascii="Calibri" w:hAnsi="Calibri" w:cs="Arial"/>
          <w:b/>
          <w:color w:val="auto"/>
          <w:szCs w:val="24"/>
        </w:rPr>
        <w:t xml:space="preserve"> </w:t>
      </w:r>
      <w:r w:rsidR="00B725E9" w:rsidRPr="00C104B0">
        <w:rPr>
          <w:rFonts w:ascii="Calibri" w:hAnsi="Calibri" w:cs="Arial"/>
          <w:b/>
          <w:color w:val="auto"/>
          <w:szCs w:val="24"/>
        </w:rPr>
        <w:t xml:space="preserve"> </w:t>
      </w:r>
      <w:r w:rsidRPr="00C104B0">
        <w:rPr>
          <w:rFonts w:ascii="Calibri" w:eastAsia="Helvetica Neue" w:hAnsi="Calibri" w:cs="Arial"/>
          <w:color w:val="auto"/>
          <w:szCs w:val="24"/>
        </w:rPr>
        <w:t>Ειδικά Θέματα: Κίτρινος Τουρισμός Διαφθορά, Διεθνικό Οργανωμένο Έγκλημα και Πολιτισμός</w:t>
      </w:r>
    </w:p>
    <w:p w14:paraId="4BF41117" w14:textId="1376FCC2" w:rsidR="004B3F68" w:rsidRPr="00C104B0" w:rsidRDefault="004B3F68" w:rsidP="00C104B0">
      <w:pPr>
        <w:tabs>
          <w:tab w:val="left" w:pos="426"/>
        </w:tabs>
        <w:spacing w:before="0" w:after="0" w:line="340" w:lineRule="exact"/>
        <w:ind w:left="709" w:hanging="283"/>
        <w:jc w:val="both"/>
        <w:rPr>
          <w:rFonts w:ascii="Calibri" w:eastAsia="Helvetica Neue" w:hAnsi="Calibri" w:cs="Arial"/>
          <w:color w:val="auto"/>
          <w:szCs w:val="24"/>
        </w:rPr>
      </w:pPr>
      <w:r w:rsidRPr="00C104B0">
        <w:rPr>
          <w:rFonts w:ascii="Calibri" w:hAnsi="Calibri" w:cs="Arial"/>
          <w:b/>
          <w:color w:val="auto"/>
          <w:szCs w:val="24"/>
        </w:rPr>
        <w:t>7</w:t>
      </w:r>
      <w:r w:rsidR="007A0EDD" w:rsidRPr="00C104B0">
        <w:rPr>
          <w:rFonts w:ascii="Calibri" w:hAnsi="Calibri" w:cs="Arial"/>
          <w:b/>
          <w:color w:val="auto"/>
          <w:szCs w:val="24"/>
        </w:rPr>
        <w:t>η Ενότητα:</w:t>
      </w:r>
      <w:r w:rsidRPr="00C104B0">
        <w:rPr>
          <w:rFonts w:ascii="Calibri" w:hAnsi="Calibri" w:cs="Arial"/>
          <w:b/>
          <w:color w:val="auto"/>
          <w:szCs w:val="24"/>
        </w:rPr>
        <w:t xml:space="preserve"> </w:t>
      </w:r>
      <w:r w:rsidR="00B725E9" w:rsidRPr="00C104B0">
        <w:rPr>
          <w:rFonts w:ascii="Calibri" w:hAnsi="Calibri" w:cs="Arial"/>
          <w:b/>
          <w:color w:val="auto"/>
          <w:szCs w:val="24"/>
        </w:rPr>
        <w:t xml:space="preserve"> </w:t>
      </w:r>
      <w:r w:rsidRPr="00C104B0">
        <w:rPr>
          <w:rFonts w:ascii="Calibri" w:eastAsia="Helvetica Neue" w:hAnsi="Calibri" w:cs="Arial"/>
          <w:color w:val="auto"/>
          <w:szCs w:val="24"/>
        </w:rPr>
        <w:t>Πολιτιστική Κληρονομιά και Νέες Τεχνολογίες [Ψηφιακή Πολιτιστική Κληρονομιά]</w:t>
      </w:r>
    </w:p>
    <w:p w14:paraId="5D8D43CD" w14:textId="1957BCA1" w:rsidR="004B3F68" w:rsidRPr="00C104B0" w:rsidRDefault="004B3F68" w:rsidP="00C104B0">
      <w:pPr>
        <w:tabs>
          <w:tab w:val="left" w:pos="426"/>
        </w:tabs>
        <w:spacing w:before="0" w:after="0" w:line="340" w:lineRule="exact"/>
        <w:ind w:left="709" w:hanging="283"/>
        <w:jc w:val="both"/>
        <w:rPr>
          <w:rFonts w:ascii="Calibri" w:eastAsia="Helvetica Neue" w:hAnsi="Calibri" w:cs="Arial"/>
          <w:color w:val="auto"/>
          <w:szCs w:val="24"/>
        </w:rPr>
      </w:pPr>
      <w:r w:rsidRPr="00C104B0">
        <w:rPr>
          <w:rFonts w:ascii="Calibri" w:hAnsi="Calibri" w:cs="Arial"/>
          <w:b/>
          <w:color w:val="auto"/>
          <w:szCs w:val="24"/>
        </w:rPr>
        <w:t>8</w:t>
      </w:r>
      <w:r w:rsidR="007A0EDD" w:rsidRPr="00C104B0">
        <w:rPr>
          <w:rFonts w:ascii="Calibri" w:hAnsi="Calibri" w:cs="Arial"/>
          <w:b/>
          <w:color w:val="auto"/>
          <w:szCs w:val="24"/>
        </w:rPr>
        <w:t>η Ενότητα:</w:t>
      </w:r>
      <w:r w:rsidRPr="00C104B0">
        <w:rPr>
          <w:rFonts w:ascii="Calibri" w:hAnsi="Calibri" w:cs="Arial"/>
          <w:b/>
          <w:color w:val="auto"/>
          <w:szCs w:val="24"/>
        </w:rPr>
        <w:t xml:space="preserve"> </w:t>
      </w:r>
      <w:r w:rsidRPr="00C104B0">
        <w:rPr>
          <w:rFonts w:ascii="Calibri" w:eastAsia="Helvetica Neue" w:hAnsi="Calibri" w:cs="Arial"/>
          <w:color w:val="auto"/>
          <w:szCs w:val="24"/>
        </w:rPr>
        <w:t>Οικονομικά Ζητήματα της Διαχείρισης της Πολιτιστικής Κληρονομιάς και Βιόσιμη Ανάπτυξη</w:t>
      </w:r>
    </w:p>
    <w:p w14:paraId="2DBCEAF1" w14:textId="2C95B9D3" w:rsidR="004B3F68" w:rsidRPr="00C104B0" w:rsidRDefault="004B3F68" w:rsidP="00C104B0">
      <w:pPr>
        <w:tabs>
          <w:tab w:val="left" w:pos="426"/>
        </w:tabs>
        <w:spacing w:before="0" w:after="0" w:line="340" w:lineRule="exact"/>
        <w:ind w:left="709" w:hanging="283"/>
        <w:jc w:val="both"/>
        <w:rPr>
          <w:rFonts w:ascii="Calibri" w:eastAsia="Helvetica Neue" w:hAnsi="Calibri" w:cs="Arial"/>
          <w:color w:val="auto"/>
          <w:szCs w:val="24"/>
        </w:rPr>
      </w:pPr>
      <w:r w:rsidRPr="00C104B0">
        <w:rPr>
          <w:rFonts w:ascii="Calibri" w:hAnsi="Calibri" w:cs="Arial"/>
          <w:b/>
          <w:color w:val="auto"/>
          <w:szCs w:val="24"/>
        </w:rPr>
        <w:t>9</w:t>
      </w:r>
      <w:r w:rsidR="007A0EDD" w:rsidRPr="00C104B0">
        <w:rPr>
          <w:rFonts w:ascii="Calibri" w:hAnsi="Calibri" w:cs="Arial"/>
          <w:b/>
          <w:color w:val="auto"/>
          <w:szCs w:val="24"/>
        </w:rPr>
        <w:t>η Ενότητα:</w:t>
      </w:r>
      <w:r w:rsidRPr="00C104B0">
        <w:rPr>
          <w:rFonts w:ascii="Calibri" w:hAnsi="Calibri" w:cs="Arial"/>
          <w:b/>
          <w:color w:val="auto"/>
          <w:szCs w:val="24"/>
        </w:rPr>
        <w:t xml:space="preserve"> </w:t>
      </w:r>
      <w:r w:rsidR="00B725E9" w:rsidRPr="00C104B0">
        <w:rPr>
          <w:rFonts w:ascii="Calibri" w:hAnsi="Calibri" w:cs="Arial"/>
          <w:b/>
          <w:color w:val="auto"/>
          <w:szCs w:val="24"/>
        </w:rPr>
        <w:t xml:space="preserve">    </w:t>
      </w:r>
      <w:r w:rsidRPr="00C104B0">
        <w:rPr>
          <w:rFonts w:ascii="Calibri" w:hAnsi="Calibri" w:cs="Arial"/>
          <w:color w:val="auto"/>
          <w:szCs w:val="24"/>
        </w:rPr>
        <w:t xml:space="preserve">Ειδικές συνθήκες σε μορφές τουριστικού προϊόντος: η </w:t>
      </w:r>
      <w:r w:rsidRPr="00C104B0">
        <w:rPr>
          <w:rFonts w:ascii="Calibri" w:eastAsia="Helvetica Neue" w:hAnsi="Calibri" w:cs="Arial"/>
          <w:color w:val="auto"/>
          <w:szCs w:val="24"/>
        </w:rPr>
        <w:t>Κρουαζιέρα</w:t>
      </w:r>
    </w:p>
    <w:p w14:paraId="36D397F4" w14:textId="24FE5AAC" w:rsidR="004B3F68" w:rsidRPr="00C104B0" w:rsidRDefault="004B3F68" w:rsidP="00C104B0">
      <w:pPr>
        <w:keepNext/>
        <w:tabs>
          <w:tab w:val="left" w:pos="426"/>
        </w:tabs>
        <w:spacing w:before="0" w:after="0" w:line="340" w:lineRule="exact"/>
        <w:ind w:left="709" w:hanging="283"/>
        <w:jc w:val="both"/>
        <w:rPr>
          <w:rFonts w:ascii="Calibri" w:hAnsi="Calibri" w:cs="Arial"/>
          <w:b/>
          <w:color w:val="auto"/>
          <w:szCs w:val="24"/>
        </w:rPr>
      </w:pPr>
      <w:r w:rsidRPr="00C104B0">
        <w:rPr>
          <w:rFonts w:ascii="Calibri" w:hAnsi="Calibri" w:cs="Arial"/>
          <w:b/>
          <w:color w:val="auto"/>
          <w:szCs w:val="24"/>
        </w:rPr>
        <w:t>10</w:t>
      </w:r>
      <w:r w:rsidR="007A0EDD" w:rsidRPr="00C104B0">
        <w:rPr>
          <w:rFonts w:ascii="Calibri" w:hAnsi="Calibri" w:cs="Arial"/>
          <w:b/>
          <w:color w:val="auto"/>
          <w:szCs w:val="24"/>
        </w:rPr>
        <w:t>η Ενότητα:</w:t>
      </w:r>
      <w:r w:rsidRPr="00C104B0">
        <w:rPr>
          <w:rFonts w:ascii="Calibri" w:hAnsi="Calibri" w:cs="Arial"/>
          <w:b/>
          <w:color w:val="auto"/>
          <w:szCs w:val="24"/>
        </w:rPr>
        <w:t xml:space="preserve"> </w:t>
      </w:r>
      <w:r w:rsidR="00B725E9" w:rsidRPr="00C104B0">
        <w:rPr>
          <w:rFonts w:ascii="Calibri" w:hAnsi="Calibri" w:cs="Arial"/>
          <w:b/>
          <w:color w:val="auto"/>
          <w:szCs w:val="24"/>
        </w:rPr>
        <w:t xml:space="preserve">  </w:t>
      </w:r>
      <w:r w:rsidRPr="00C104B0">
        <w:rPr>
          <w:rFonts w:ascii="Calibri" w:eastAsia="Helvetica Neue" w:hAnsi="Calibri" w:cs="Arial"/>
          <w:color w:val="auto"/>
          <w:szCs w:val="24"/>
        </w:rPr>
        <w:t xml:space="preserve">Διπλωματία της Πολιτιστικής Κληρονομιάς,  Επιστροφή Πολιτιστικών Αγαθών </w:t>
      </w:r>
    </w:p>
    <w:p w14:paraId="6E792E19" w14:textId="2CE898C2" w:rsidR="004B3F68" w:rsidRPr="00C104B0" w:rsidRDefault="004B3F68" w:rsidP="00C104B0">
      <w:pPr>
        <w:keepNext/>
        <w:tabs>
          <w:tab w:val="left" w:pos="426"/>
        </w:tabs>
        <w:spacing w:before="0" w:after="0" w:line="340" w:lineRule="exact"/>
        <w:ind w:left="709" w:hanging="283"/>
        <w:jc w:val="both"/>
        <w:rPr>
          <w:rFonts w:ascii="Calibri" w:hAnsi="Calibri" w:cs="Arial"/>
          <w:color w:val="auto"/>
          <w:szCs w:val="24"/>
        </w:rPr>
      </w:pPr>
      <w:r w:rsidRPr="00C104B0">
        <w:rPr>
          <w:rFonts w:ascii="Calibri" w:hAnsi="Calibri" w:cs="Arial"/>
          <w:b/>
          <w:color w:val="auto"/>
          <w:szCs w:val="24"/>
        </w:rPr>
        <w:t>11</w:t>
      </w:r>
      <w:r w:rsidR="007A0EDD" w:rsidRPr="00C104B0">
        <w:rPr>
          <w:rFonts w:ascii="Calibri" w:hAnsi="Calibri" w:cs="Arial"/>
          <w:b/>
          <w:color w:val="auto"/>
          <w:szCs w:val="24"/>
        </w:rPr>
        <w:t>η Ενότητα</w:t>
      </w:r>
      <w:r w:rsidR="00B725E9" w:rsidRPr="00C104B0">
        <w:rPr>
          <w:rFonts w:ascii="Calibri" w:hAnsi="Calibri" w:cs="Arial"/>
          <w:b/>
          <w:color w:val="auto"/>
          <w:szCs w:val="24"/>
        </w:rPr>
        <w:t>:</w:t>
      </w:r>
      <w:r w:rsidRPr="00C104B0">
        <w:rPr>
          <w:rFonts w:ascii="Calibri" w:hAnsi="Calibri" w:cs="Arial"/>
          <w:color w:val="auto"/>
          <w:szCs w:val="24"/>
        </w:rPr>
        <w:t xml:space="preserve"> </w:t>
      </w:r>
      <w:r w:rsidR="00B725E9" w:rsidRPr="00C104B0">
        <w:rPr>
          <w:rFonts w:ascii="Calibri" w:hAnsi="Calibri" w:cs="Arial"/>
          <w:color w:val="auto"/>
          <w:szCs w:val="24"/>
        </w:rPr>
        <w:t xml:space="preserve">  </w:t>
      </w:r>
      <w:r w:rsidRPr="00C104B0">
        <w:rPr>
          <w:rFonts w:ascii="Calibri" w:hAnsi="Calibri" w:cs="Arial"/>
          <w:color w:val="auto"/>
          <w:szCs w:val="24"/>
        </w:rPr>
        <w:t>Διαπολιτισμική Επικοινωνία</w:t>
      </w:r>
    </w:p>
    <w:p w14:paraId="4AE202E8" w14:textId="77777777" w:rsidR="004B3F68" w:rsidRPr="00C104B0" w:rsidRDefault="004B3F68" w:rsidP="00C104B0">
      <w:pPr>
        <w:pStyle w:val="NormalWeb"/>
        <w:shd w:val="clear" w:color="auto" w:fill="FFFFFF"/>
        <w:tabs>
          <w:tab w:val="left" w:pos="0"/>
        </w:tabs>
        <w:spacing w:before="0" w:beforeAutospacing="0" w:after="0" w:afterAutospacing="0" w:line="340" w:lineRule="exact"/>
        <w:jc w:val="both"/>
        <w:rPr>
          <w:rStyle w:val="Strong"/>
          <w:rFonts w:ascii="Calibri" w:hAnsi="Calibri" w:cs="Arial"/>
          <w:bdr w:val="none" w:sz="0" w:space="0" w:color="auto" w:frame="1"/>
        </w:rPr>
      </w:pPr>
    </w:p>
    <w:p w14:paraId="52463B65" w14:textId="45270BE1" w:rsidR="00B54D64" w:rsidRPr="00574472" w:rsidRDefault="00B54D64" w:rsidP="00220C48">
      <w:pPr>
        <w:pStyle w:val="NormalWeb"/>
        <w:shd w:val="clear" w:color="auto" w:fill="FFFFFF"/>
        <w:spacing w:before="0" w:beforeAutospacing="0" w:after="0" w:afterAutospacing="0" w:line="340" w:lineRule="exact"/>
        <w:rPr>
          <w:rStyle w:val="Strong"/>
          <w:rFonts w:ascii="Calibri" w:hAnsi="Calibri" w:cs="Arial"/>
          <w:b w:val="0"/>
          <w:sz w:val="28"/>
          <w:szCs w:val="28"/>
          <w:bdr w:val="none" w:sz="0" w:space="0" w:color="auto" w:frame="1"/>
        </w:rPr>
      </w:pPr>
      <w:r w:rsidRPr="00574472">
        <w:rPr>
          <w:rStyle w:val="Strong"/>
          <w:rFonts w:ascii="Calibri" w:hAnsi="Calibri" w:cs="Arial"/>
          <w:b w:val="0"/>
          <w:sz w:val="28"/>
          <w:szCs w:val="28"/>
          <w:bdr w:val="none" w:sz="0" w:space="0" w:color="auto" w:frame="1"/>
        </w:rPr>
        <w:t>Τρόπος αξιολόγησης</w:t>
      </w:r>
    </w:p>
    <w:p w14:paraId="1D3BC7F9" w14:textId="4F1E1D31" w:rsidR="00C7249A" w:rsidRPr="00C104B0" w:rsidRDefault="00C7249A" w:rsidP="00C7249A">
      <w:pPr>
        <w:spacing w:before="0" w:after="0" w:line="340" w:lineRule="exact"/>
        <w:jc w:val="both"/>
        <w:rPr>
          <w:rFonts w:ascii="Calibri" w:eastAsia="Times New Roman" w:hAnsi="Calibri" w:cs="Arial"/>
          <w:color w:val="auto"/>
          <w:szCs w:val="24"/>
          <w:lang w:val="en-GB"/>
        </w:rPr>
      </w:pPr>
      <w:r w:rsidRPr="00C104B0">
        <w:rPr>
          <w:rFonts w:ascii="Calibri" w:hAnsi="Calibri" w:cs="Arial"/>
          <w:color w:val="auto"/>
          <w:szCs w:val="24"/>
          <w:lang w:val="en-GB"/>
        </w:rPr>
        <w:t>Ο τρόπος αξιολόγησης των μαθησιακών αποτελεσμάτων προβλέπεται να είναι ο εξής: γραπτές εργασίες, πρόοδοι, ατομικά και ομαδοσυνεργατικά projects, εξετάσεις, είτε συνδυασμός αυτών με βαθμό τουλάχιστον (5) πέντε της δεκαβάθμιας κλίμακας.</w:t>
      </w:r>
      <w:r w:rsidRPr="00C104B0">
        <w:rPr>
          <w:rFonts w:ascii="Calibri" w:eastAsia="Times New Roman" w:hAnsi="Calibri" w:cs="Arial"/>
          <w:color w:val="auto"/>
          <w:szCs w:val="24"/>
          <w:lang w:val="en-GB"/>
        </w:rPr>
        <w:t xml:space="preserve"> </w:t>
      </w:r>
      <w:r w:rsidRPr="00C104B0">
        <w:rPr>
          <w:rFonts w:ascii="Calibri" w:hAnsi="Calibri" w:cs="Arial"/>
          <w:color w:val="auto"/>
          <w:szCs w:val="24"/>
          <w:lang w:val="en-GB"/>
        </w:rPr>
        <w:t>Μετά την επιτυχή παρακολούθηση και αξιολόγηση, χορηγείται ένα από τα παρακάτω: Πιστοποιητικό Εξειδικευμένης Επιμόρφωσης, Πιστοποιητικό Επιμόρφωσης (όπως προβλέπεται στο Νόμο 4547/2018), ενώ σε περίπτωση μη επιτυχούς ολοκλήρωσης χορηγείται Βεβαίωση Παρακολούθησης.</w:t>
      </w:r>
    </w:p>
    <w:p w14:paraId="722BB09A" w14:textId="77777777" w:rsidR="00C7249A" w:rsidRPr="00C104B0" w:rsidRDefault="00C7249A" w:rsidP="004B3F68">
      <w:pPr>
        <w:spacing w:before="0" w:after="0" w:line="340" w:lineRule="exact"/>
        <w:jc w:val="both"/>
        <w:rPr>
          <w:rFonts w:ascii="Calibri" w:eastAsia="Times New Roman" w:hAnsi="Calibri" w:cs="Arial"/>
          <w:color w:val="auto"/>
          <w:szCs w:val="24"/>
          <w:highlight w:val="green"/>
          <w:lang w:val="en-GB"/>
        </w:rPr>
      </w:pPr>
    </w:p>
    <w:p w14:paraId="1AA93653" w14:textId="77777777" w:rsidR="004B3F68" w:rsidRPr="00574472" w:rsidRDefault="00220C48" w:rsidP="00220C48">
      <w:pPr>
        <w:pStyle w:val="NormalWeb"/>
        <w:shd w:val="clear" w:color="auto" w:fill="FFFFFF"/>
        <w:spacing w:before="0" w:beforeAutospacing="0" w:after="0" w:afterAutospacing="0" w:line="340" w:lineRule="exact"/>
        <w:jc w:val="both"/>
        <w:rPr>
          <w:rStyle w:val="Strong"/>
          <w:rFonts w:ascii="Calibri" w:hAnsi="Calibri" w:cs="Arial"/>
          <w:b w:val="0"/>
          <w:sz w:val="28"/>
          <w:szCs w:val="28"/>
          <w:bdr w:val="none" w:sz="0" w:space="0" w:color="auto" w:frame="1"/>
        </w:rPr>
      </w:pPr>
      <w:r w:rsidRPr="00574472">
        <w:rPr>
          <w:rStyle w:val="Strong"/>
          <w:rFonts w:ascii="Calibri" w:hAnsi="Calibri" w:cs="Arial"/>
          <w:b w:val="0"/>
          <w:sz w:val="28"/>
          <w:szCs w:val="28"/>
          <w:bdr w:val="none" w:sz="0" w:space="0" w:color="auto" w:frame="1"/>
        </w:rPr>
        <w:t>Πιστοποιητικό </w:t>
      </w:r>
    </w:p>
    <w:p w14:paraId="401EFF3A" w14:textId="30915C53" w:rsidR="007A0EDD" w:rsidRPr="00C104B0" w:rsidRDefault="00220C48" w:rsidP="007A0EDD">
      <w:pPr>
        <w:pStyle w:val="NormalWeb"/>
        <w:shd w:val="clear" w:color="auto" w:fill="FFFFFF"/>
        <w:spacing w:before="0" w:beforeAutospacing="0" w:after="0" w:afterAutospacing="0" w:line="340" w:lineRule="exact"/>
        <w:jc w:val="both"/>
        <w:rPr>
          <w:rFonts w:ascii="Calibri" w:eastAsia="Times New Roman" w:hAnsi="Calibri" w:cs="Arial"/>
          <w:lang w:val="en-GB"/>
        </w:rPr>
      </w:pPr>
      <w:r w:rsidRPr="00C104B0">
        <w:rPr>
          <w:rFonts w:ascii="Calibri" w:hAnsi="Calibri" w:cs="Arial"/>
        </w:rPr>
        <w:t xml:space="preserve">Με την επιτυχή ολοκλήρωση του προγράμματος χορηγείται </w:t>
      </w:r>
      <w:r w:rsidRPr="00C104B0">
        <w:rPr>
          <w:rFonts w:ascii="Calibri" w:hAnsi="Calibri" w:cs="Arial"/>
          <w:b/>
        </w:rPr>
        <w:t>Πιστοποιητικό Εξειδεικευμένης Επιμόρφωσης</w:t>
      </w:r>
      <w:r w:rsidRPr="00C104B0">
        <w:rPr>
          <w:rFonts w:ascii="Calibri" w:hAnsi="Calibri" w:cs="Arial"/>
        </w:rPr>
        <w:t xml:space="preserve">, που ισοδυναμεί με </w:t>
      </w:r>
      <w:r w:rsidR="00C7291E" w:rsidRPr="00C104B0">
        <w:rPr>
          <w:rFonts w:ascii="Calibri" w:hAnsi="Calibri" w:cs="Arial"/>
        </w:rPr>
        <w:t>4</w:t>
      </w:r>
      <w:r w:rsidRPr="00C104B0">
        <w:rPr>
          <w:rFonts w:ascii="Calibri" w:hAnsi="Calibri" w:cs="Arial"/>
        </w:rPr>
        <w:t xml:space="preserve"> ECVET.</w:t>
      </w:r>
      <w:r w:rsidR="007A0EDD" w:rsidRPr="00C104B0">
        <w:rPr>
          <w:rFonts w:ascii="Calibri" w:hAnsi="Calibri" w:cs="Arial"/>
        </w:rPr>
        <w:t xml:space="preserve"> Σύμφωνα με την ισχύουσα νομοθεσία σχύουν οι δυνατότητες μοριοδότησης για διορισμό εκπαιδευτικών </w:t>
      </w:r>
      <w:r w:rsidR="007A0EDD" w:rsidRPr="00C104B0">
        <w:rPr>
          <w:rFonts w:ascii="Calibri" w:eastAsia="Times New Roman" w:hAnsi="Calibri" w:cs="Arial"/>
          <w:lang w:val="en-GB"/>
        </w:rPr>
        <w:t>(ΑΣΕΠ – αναπληρωτές εκπαιδευτικοί (ΦΕΚ A΄13 / 29.01.2019, Νόμος 4589/2019, άρθρο 58, 1, ιι) και για την επιλογή στελεχών εκπαίδευσης, σε υποψήφιους Διευθυντές και Υποδιευθυντές (ΦΕΚ A΄102 / 12.06.2018, Νόμος 4547/2018, Άρθρο 24, 2δ, ββ).</w:t>
      </w:r>
    </w:p>
    <w:p w14:paraId="0032351B" w14:textId="77777777" w:rsidR="007A0EDD" w:rsidRPr="00C104B0" w:rsidRDefault="007A0EDD" w:rsidP="007A0EDD">
      <w:pPr>
        <w:spacing w:before="0" w:after="0" w:line="240" w:lineRule="auto"/>
        <w:rPr>
          <w:rFonts w:ascii="Calibri" w:eastAsia="Times New Roman" w:hAnsi="Calibri" w:cs="Times New Roman"/>
          <w:color w:val="auto"/>
          <w:szCs w:val="24"/>
          <w:lang w:val="en-GB"/>
        </w:rPr>
      </w:pPr>
    </w:p>
    <w:p w14:paraId="5008EC34" w14:textId="2021833E" w:rsidR="00220C48" w:rsidRPr="00C104B0" w:rsidRDefault="00220C48" w:rsidP="00220C48">
      <w:pPr>
        <w:pStyle w:val="NormalWeb"/>
        <w:shd w:val="clear" w:color="auto" w:fill="FFFFFF"/>
        <w:spacing w:before="0" w:beforeAutospacing="0" w:after="0" w:afterAutospacing="0" w:line="340" w:lineRule="exact"/>
        <w:jc w:val="both"/>
        <w:rPr>
          <w:rFonts w:ascii="Calibri" w:hAnsi="Calibri" w:cs="Arial"/>
        </w:rPr>
      </w:pPr>
      <w:r w:rsidRPr="00574472">
        <w:rPr>
          <w:rStyle w:val="Strong"/>
          <w:rFonts w:ascii="Calibri" w:hAnsi="Calibri" w:cs="Arial"/>
          <w:b w:val="0"/>
          <w:sz w:val="28"/>
          <w:szCs w:val="28"/>
          <w:bdr w:val="none" w:sz="0" w:space="0" w:color="auto" w:frame="1"/>
        </w:rPr>
        <w:t>Κόστος συμμετοχής</w:t>
      </w:r>
      <w:r w:rsidRPr="00C104B0">
        <w:rPr>
          <w:rStyle w:val="Strong"/>
          <w:rFonts w:ascii="Calibri" w:hAnsi="Calibri" w:cs="Arial"/>
          <w:bdr w:val="none" w:sz="0" w:space="0" w:color="auto" w:frame="1"/>
        </w:rPr>
        <w:t>: 740</w:t>
      </w:r>
      <w:r w:rsidRPr="00C104B0">
        <w:rPr>
          <w:rFonts w:ascii="Calibri" w:hAnsi="Calibri" w:cs="Arial"/>
        </w:rPr>
        <w:t xml:space="preserve"> ευρώ, που καταβάλλεται ως εξής: 50€  προκαταβολή σε 3 ισόποσες δόσεις (έως 30/11/21, έως 15/1/22, έως 31/3/22)</w:t>
      </w:r>
    </w:p>
    <w:p w14:paraId="015A5665" w14:textId="06ECDB6D" w:rsidR="00220C48" w:rsidRPr="00C104B0" w:rsidRDefault="00220C48" w:rsidP="00220C48">
      <w:pPr>
        <w:pStyle w:val="NormalWeb"/>
        <w:shd w:val="clear" w:color="auto" w:fill="FFFFFF"/>
        <w:spacing w:before="0" w:beforeAutospacing="0" w:after="0" w:afterAutospacing="0" w:line="340" w:lineRule="exact"/>
        <w:jc w:val="both"/>
        <w:rPr>
          <w:rFonts w:ascii="Calibri" w:hAnsi="Calibri" w:cs="Arial"/>
        </w:rPr>
      </w:pPr>
      <w:r w:rsidRPr="00C104B0">
        <w:rPr>
          <w:rFonts w:ascii="Calibri" w:hAnsi="Calibri" w:cs="Arial"/>
        </w:rPr>
        <w:t xml:space="preserve">- Μακροχρόνια άνεργοι, ΑμεΑ, φοιτητές ΑΕΙ, ομαδική εγγραφή άνω των 5 ατόμων: </w:t>
      </w:r>
      <w:r w:rsidR="00B54D64" w:rsidRPr="00C104B0">
        <w:rPr>
          <w:rFonts w:ascii="Calibri" w:hAnsi="Calibri" w:cs="Arial"/>
        </w:rPr>
        <w:t>670</w:t>
      </w:r>
      <w:r w:rsidRPr="00C104B0">
        <w:rPr>
          <w:rFonts w:ascii="Calibri" w:hAnsi="Calibri" w:cs="Arial"/>
        </w:rPr>
        <w:t>€</w:t>
      </w:r>
      <w:r w:rsidR="008F4934" w:rsidRPr="00C104B0">
        <w:rPr>
          <w:rFonts w:ascii="Calibri" w:hAnsi="Calibri" w:cs="Arial"/>
        </w:rPr>
        <w:t>*</w:t>
      </w:r>
      <w:r w:rsidRPr="00C104B0">
        <w:rPr>
          <w:rFonts w:ascii="Calibri" w:hAnsi="Calibri" w:cs="Arial"/>
        </w:rPr>
        <w:t xml:space="preserve">  </w:t>
      </w:r>
    </w:p>
    <w:p w14:paraId="2BE7750F" w14:textId="77777777" w:rsidR="009D14EC" w:rsidRPr="00C104B0" w:rsidRDefault="00220C48" w:rsidP="009D14EC">
      <w:pPr>
        <w:pStyle w:val="NormalWeb"/>
        <w:shd w:val="clear" w:color="auto" w:fill="FFFFFF"/>
        <w:spacing w:before="0" w:beforeAutospacing="0" w:after="0" w:afterAutospacing="0" w:line="340" w:lineRule="exact"/>
        <w:jc w:val="both"/>
        <w:rPr>
          <w:rFonts w:ascii="Calibri" w:hAnsi="Calibri" w:cs="Arial"/>
        </w:rPr>
      </w:pPr>
      <w:r w:rsidRPr="00C104B0">
        <w:rPr>
          <w:rFonts w:ascii="Calibri" w:hAnsi="Calibri" w:cs="Arial"/>
        </w:rPr>
        <w:t>- Εφάπαξ καταβολή διδάκτρ</w:t>
      </w:r>
      <w:r w:rsidR="00C7291E" w:rsidRPr="00C104B0">
        <w:rPr>
          <w:rFonts w:ascii="Calibri" w:hAnsi="Calibri" w:cs="Arial"/>
        </w:rPr>
        <w:t>ω</w:t>
      </w:r>
      <w:r w:rsidRPr="00C104B0">
        <w:rPr>
          <w:rFonts w:ascii="Calibri" w:hAnsi="Calibri" w:cs="Arial"/>
        </w:rPr>
        <w:t>ν (μέχρι 30/9/21): 6</w:t>
      </w:r>
      <w:r w:rsidR="00B54D64" w:rsidRPr="00C104B0">
        <w:rPr>
          <w:rFonts w:ascii="Calibri" w:hAnsi="Calibri" w:cs="Arial"/>
        </w:rPr>
        <w:t>7</w:t>
      </w:r>
      <w:r w:rsidRPr="00C104B0">
        <w:rPr>
          <w:rFonts w:ascii="Calibri" w:hAnsi="Calibri" w:cs="Arial"/>
        </w:rPr>
        <w:t xml:space="preserve">0€ </w:t>
      </w:r>
    </w:p>
    <w:p w14:paraId="1594CD88" w14:textId="77777777" w:rsidR="009D14EC" w:rsidRPr="00C104B0" w:rsidRDefault="009D14EC" w:rsidP="009D14EC">
      <w:pPr>
        <w:pStyle w:val="NormalWeb"/>
        <w:shd w:val="clear" w:color="auto" w:fill="FFFFFF"/>
        <w:spacing w:before="0" w:beforeAutospacing="0" w:after="0" w:afterAutospacing="0"/>
        <w:ind w:left="142"/>
        <w:jc w:val="both"/>
        <w:rPr>
          <w:rFonts w:ascii="Calibri" w:eastAsia="Times New Roman" w:hAnsi="Calibri" w:cs="Arial"/>
          <w:i/>
          <w:lang w:val="en-GB"/>
        </w:rPr>
      </w:pPr>
    </w:p>
    <w:p w14:paraId="68A01DA6" w14:textId="721B661D" w:rsidR="00D60879" w:rsidRPr="00574472" w:rsidRDefault="008F4934" w:rsidP="009D14EC">
      <w:pPr>
        <w:pStyle w:val="NormalWeb"/>
        <w:shd w:val="clear" w:color="auto" w:fill="FFFFFF"/>
        <w:spacing w:before="0" w:beforeAutospacing="0" w:after="0" w:afterAutospacing="0"/>
        <w:ind w:left="142"/>
        <w:jc w:val="both"/>
        <w:rPr>
          <w:rFonts w:ascii="Calibri" w:hAnsi="Calibri" w:cs="Arial"/>
        </w:rPr>
      </w:pPr>
      <w:r w:rsidRPr="00574472">
        <w:rPr>
          <w:rFonts w:ascii="Calibri" w:eastAsia="Times New Roman" w:hAnsi="Calibri" w:cs="Arial"/>
          <w:lang w:val="en-GB"/>
        </w:rPr>
        <w:t>*</w:t>
      </w:r>
      <w:r w:rsidR="009D14EC" w:rsidRPr="00574472">
        <w:rPr>
          <w:rFonts w:ascii="Calibri" w:eastAsia="Times New Roman" w:hAnsi="Calibri" w:cs="Arial"/>
          <w:lang w:val="en-GB"/>
        </w:rPr>
        <w:t xml:space="preserve"> </w:t>
      </w:r>
      <w:r w:rsidR="00D60879" w:rsidRPr="00574472">
        <w:rPr>
          <w:rFonts w:ascii="Calibri" w:eastAsia="Times New Roman" w:hAnsi="Calibri" w:cs="Arial"/>
          <w:lang w:val="en-GB"/>
        </w:rPr>
        <w:t>Σε περίπτωση μη έγκαιρης αποστολής ή μη επιβεβαίωση της εγκυρότητας των υποβληθέντων δικαιολογητικών, το ΚΕΔΙΒΙΜ διατηρεί το δικαίωμα ανάκλησης της χορηγηθείσας έκπτωσης και το δικαίωμα απαίτησης της προκύπτουσας χρηματικής διαφοράς.</w:t>
      </w:r>
    </w:p>
    <w:p w14:paraId="51C4E7E7" w14:textId="77777777" w:rsidR="007D0393" w:rsidRDefault="007D0393" w:rsidP="00C7291E">
      <w:pPr>
        <w:pStyle w:val="NormalWeb"/>
        <w:shd w:val="clear" w:color="auto" w:fill="FFFFFF"/>
        <w:spacing w:before="0" w:beforeAutospacing="0" w:after="0" w:afterAutospacing="0" w:line="340" w:lineRule="atLeast"/>
        <w:rPr>
          <w:rFonts w:ascii="Calibri" w:hAnsi="Calibri" w:cs="Arial"/>
        </w:rPr>
      </w:pPr>
    </w:p>
    <w:p w14:paraId="73259874" w14:textId="3BA86D24" w:rsidR="00806C1D" w:rsidRPr="00C104B0" w:rsidRDefault="00220C48" w:rsidP="00C7291E">
      <w:pPr>
        <w:pStyle w:val="NormalWeb"/>
        <w:shd w:val="clear" w:color="auto" w:fill="FFFFFF"/>
        <w:spacing w:before="0" w:beforeAutospacing="0" w:after="0" w:afterAutospacing="0" w:line="340" w:lineRule="atLeast"/>
        <w:rPr>
          <w:rStyle w:val="Strong"/>
          <w:rFonts w:ascii="Calibri" w:hAnsi="Calibri" w:cs="Arial"/>
          <w:b w:val="0"/>
          <w:bdr w:val="none" w:sz="0" w:space="0" w:color="auto" w:frame="1"/>
          <w:lang w:val="el-GR"/>
        </w:rPr>
      </w:pPr>
      <w:bookmarkStart w:id="0" w:name="_GoBack"/>
      <w:bookmarkEnd w:id="0"/>
      <w:r w:rsidRPr="00C104B0">
        <w:rPr>
          <w:rStyle w:val="Strong"/>
          <w:rFonts w:ascii="Calibri" w:hAnsi="Calibri" w:cs="Arial"/>
          <w:b w:val="0"/>
          <w:bdr w:val="none" w:sz="0" w:space="0" w:color="auto" w:frame="1"/>
        </w:rPr>
        <w:t>Υπεύθυν</w:t>
      </w:r>
      <w:r w:rsidR="008F3202" w:rsidRPr="00C104B0">
        <w:rPr>
          <w:rStyle w:val="Strong"/>
          <w:rFonts w:ascii="Calibri" w:hAnsi="Calibri" w:cs="Arial"/>
          <w:b w:val="0"/>
          <w:bdr w:val="none" w:sz="0" w:space="0" w:color="auto" w:frame="1"/>
        </w:rPr>
        <w:t>ο</w:t>
      </w:r>
      <w:r w:rsidR="00C7291E" w:rsidRPr="00C104B0">
        <w:rPr>
          <w:rStyle w:val="Strong"/>
          <w:rFonts w:ascii="Calibri" w:hAnsi="Calibri" w:cs="Arial"/>
          <w:b w:val="0"/>
          <w:bdr w:val="none" w:sz="0" w:space="0" w:color="auto" w:frame="1"/>
        </w:rPr>
        <w:t>ι</w:t>
      </w:r>
      <w:r w:rsidRPr="00C104B0">
        <w:rPr>
          <w:rStyle w:val="Strong"/>
          <w:rFonts w:ascii="Calibri" w:hAnsi="Calibri" w:cs="Arial"/>
          <w:b w:val="0"/>
          <w:bdr w:val="none" w:sz="0" w:space="0" w:color="auto" w:frame="1"/>
        </w:rPr>
        <w:t xml:space="preserve"> επικοινωνίας:</w:t>
      </w:r>
      <w:r w:rsidR="008F3202" w:rsidRPr="00C104B0">
        <w:rPr>
          <w:rStyle w:val="Strong"/>
          <w:rFonts w:ascii="Calibri" w:hAnsi="Calibri" w:cs="Arial"/>
          <w:b w:val="0"/>
          <w:bdr w:val="none" w:sz="0" w:space="0" w:color="auto" w:frame="1"/>
        </w:rPr>
        <w:t xml:space="preserve"> </w:t>
      </w:r>
      <w:r w:rsidR="00C7291E" w:rsidRPr="00C104B0">
        <w:rPr>
          <w:rStyle w:val="Strong"/>
          <w:rFonts w:ascii="Calibri" w:hAnsi="Calibri" w:cs="Arial"/>
          <w:b w:val="0"/>
          <w:bdr w:val="none" w:sz="0" w:space="0" w:color="auto" w:frame="1"/>
        </w:rPr>
        <w:t>Νίκος Μάμαλος</w:t>
      </w:r>
      <w:r w:rsidR="00BB0E2D" w:rsidRPr="00C104B0">
        <w:rPr>
          <w:rStyle w:val="Strong"/>
          <w:rFonts w:ascii="Calibri" w:hAnsi="Calibri" w:cs="Arial"/>
          <w:b w:val="0"/>
          <w:bdr w:val="none" w:sz="0" w:space="0" w:color="auto" w:frame="1"/>
        </w:rPr>
        <w:t xml:space="preserve">   </w:t>
      </w:r>
      <w:r w:rsidR="00C7249A" w:rsidRPr="00C104B0">
        <w:rPr>
          <w:rStyle w:val="Strong"/>
          <w:rFonts w:ascii="Calibri" w:hAnsi="Calibri" w:cs="Arial"/>
          <w:b w:val="0"/>
          <w:bdr w:val="none" w:sz="0" w:space="0" w:color="auto" w:frame="1"/>
        </w:rPr>
        <w:t xml:space="preserve"> </w:t>
      </w:r>
      <w:hyperlink r:id="rId17" w:history="1">
        <w:r w:rsidR="00806C1D" w:rsidRPr="00C104B0">
          <w:rPr>
            <w:rStyle w:val="Hyperlink"/>
            <w:rFonts w:ascii="Calibri" w:hAnsi="Calibri" w:cs="Arial"/>
            <w:bdr w:val="none" w:sz="0" w:space="0" w:color="auto" w:frame="1"/>
          </w:rPr>
          <w:t>karoumpos@gmail.com</w:t>
        </w:r>
      </w:hyperlink>
      <w:r w:rsidR="00BB0E2D" w:rsidRPr="00C104B0">
        <w:rPr>
          <w:rStyle w:val="Strong"/>
          <w:rFonts w:ascii="Calibri" w:hAnsi="Calibri" w:cs="Arial"/>
          <w:b w:val="0"/>
          <w:bdr w:val="none" w:sz="0" w:space="0" w:color="auto" w:frame="1"/>
        </w:rPr>
        <w:t xml:space="preserve">    </w:t>
      </w:r>
      <w:r w:rsidR="00BB0E2D" w:rsidRPr="00C104B0">
        <w:rPr>
          <w:rStyle w:val="Strong"/>
          <w:rFonts w:ascii="Calibri" w:hAnsi="Calibri" w:cs="Arial"/>
          <w:b w:val="0"/>
          <w:bdr w:val="none" w:sz="0" w:space="0" w:color="auto" w:frame="1"/>
          <w:lang w:val="el-GR"/>
        </w:rPr>
        <w:t xml:space="preserve">Τηλ: 26610 87251 </w:t>
      </w:r>
    </w:p>
    <w:p w14:paraId="600447FD" w14:textId="0B0F7949" w:rsidR="00806C1D" w:rsidRPr="00C104B0" w:rsidRDefault="00806C1D" w:rsidP="00C7291E">
      <w:pPr>
        <w:pStyle w:val="NormalWeb"/>
        <w:shd w:val="clear" w:color="auto" w:fill="FFFFFF"/>
        <w:spacing w:before="0" w:beforeAutospacing="0" w:after="0" w:afterAutospacing="0" w:line="340" w:lineRule="atLeast"/>
        <w:rPr>
          <w:rStyle w:val="Strong"/>
          <w:rFonts w:ascii="Calibri" w:hAnsi="Calibri" w:cs="Arial"/>
          <w:b w:val="0"/>
          <w:bdr w:val="none" w:sz="0" w:space="0" w:color="auto" w:frame="1"/>
        </w:rPr>
      </w:pPr>
      <w:r w:rsidRPr="00C104B0">
        <w:rPr>
          <w:rStyle w:val="Strong"/>
          <w:rFonts w:ascii="Calibri" w:hAnsi="Calibri" w:cs="Arial"/>
          <w:b w:val="0"/>
          <w:bdr w:val="none" w:sz="0" w:space="0" w:color="auto" w:frame="1"/>
          <w:lang w:val="el-GR"/>
        </w:rPr>
        <w:t xml:space="preserve">                                            </w:t>
      </w:r>
      <w:r w:rsidR="00BB0E2D" w:rsidRPr="00C104B0">
        <w:rPr>
          <w:rStyle w:val="Strong"/>
          <w:rFonts w:ascii="Calibri" w:hAnsi="Calibri" w:cs="Arial"/>
          <w:b w:val="0"/>
          <w:bdr w:val="none" w:sz="0" w:space="0" w:color="auto" w:frame="1"/>
          <w:lang w:val="el-GR"/>
        </w:rPr>
        <w:t xml:space="preserve">               </w:t>
      </w:r>
      <w:r w:rsidRPr="00C104B0">
        <w:rPr>
          <w:rStyle w:val="Strong"/>
          <w:rFonts w:ascii="Calibri" w:hAnsi="Calibri" w:cs="Arial"/>
          <w:b w:val="0"/>
          <w:bdr w:val="none" w:sz="0" w:space="0" w:color="auto" w:frame="1"/>
          <w:lang w:val="el-GR"/>
        </w:rPr>
        <w:t xml:space="preserve">Σταύρος Κάτσιος </w:t>
      </w:r>
      <w:hyperlink r:id="rId18" w:history="1">
        <w:r w:rsidRPr="00C104B0">
          <w:rPr>
            <w:rStyle w:val="Hyperlink"/>
            <w:rFonts w:ascii="Calibri" w:hAnsi="Calibri" w:cs="Arial"/>
            <w:bdr w:val="none" w:sz="0" w:space="0" w:color="auto" w:frame="1"/>
          </w:rPr>
          <w:t>skatsios@ionio.gr</w:t>
        </w:r>
      </w:hyperlink>
    </w:p>
    <w:p w14:paraId="6A83D725" w14:textId="50E0C92B" w:rsidR="00B37B3B" w:rsidRPr="00E237E8" w:rsidRDefault="00047B42" w:rsidP="002F2C95">
      <w:pPr>
        <w:pStyle w:val="NormalWeb"/>
        <w:shd w:val="clear" w:color="auto" w:fill="FFFFFF"/>
        <w:spacing w:before="0" w:beforeAutospacing="0" w:after="0" w:afterAutospacing="0" w:line="340" w:lineRule="atLeast"/>
      </w:pPr>
      <w:r>
        <w:rPr>
          <w:rFonts w:ascii="Arial" w:hAnsi="Arial" w:cs="Arial"/>
          <w:noProof/>
        </w:rPr>
        <w:drawing>
          <wp:anchor distT="0" distB="0" distL="114300" distR="114300" simplePos="0" relativeHeight="251677696" behindDoc="0" locked="0" layoutInCell="1" allowOverlap="1" wp14:anchorId="75257DEA" wp14:editId="3B61C250">
            <wp:simplePos x="0" y="0"/>
            <wp:positionH relativeFrom="column">
              <wp:posOffset>1143000</wp:posOffset>
            </wp:positionH>
            <wp:positionV relativeFrom="paragraph">
              <wp:posOffset>149225</wp:posOffset>
            </wp:positionV>
            <wp:extent cx="2070100" cy="438785"/>
            <wp:effectExtent l="0" t="0" r="12700" b="0"/>
            <wp:wrapNone/>
            <wp:docPr id="14" name="Picture 1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8-20 at 16.23.17.png"/>
                    <pic:cNvPicPr/>
                  </pic:nvPicPr>
                  <pic:blipFill>
                    <a:blip r:embed="rId15">
                      <a:extLst>
                        <a:ext uri="{28A0092B-C50C-407E-A947-70E740481C1C}">
                          <a14:useLocalDpi xmlns:a14="http://schemas.microsoft.com/office/drawing/2010/main" val="0"/>
                        </a:ext>
                      </a:extLst>
                    </a:blip>
                    <a:stretch>
                      <a:fillRect/>
                    </a:stretch>
                  </pic:blipFill>
                  <pic:spPr>
                    <a:xfrm>
                      <a:off x="0" y="0"/>
                      <a:ext cx="2070100" cy="43878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mc:AlternateContent>
          <mc:Choice Requires="wps">
            <w:drawing>
              <wp:anchor distT="0" distB="0" distL="114300" distR="114300" simplePos="0" relativeHeight="251684864" behindDoc="0" locked="0" layoutInCell="1" allowOverlap="1" wp14:anchorId="04DCD829" wp14:editId="5A9258B3">
                <wp:simplePos x="0" y="0"/>
                <wp:positionH relativeFrom="column">
                  <wp:posOffset>-457200</wp:posOffset>
                </wp:positionH>
                <wp:positionV relativeFrom="paragraph">
                  <wp:posOffset>746125</wp:posOffset>
                </wp:positionV>
                <wp:extent cx="2057400" cy="4572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057400" cy="457200"/>
                        </a:xfrm>
                        <a:prstGeom prst="rect">
                          <a:avLst/>
                        </a:prstGeom>
                        <a:solidFill>
                          <a:srgbClr val="920003"/>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8745EF" w14:textId="064160DB" w:rsidR="00FF7088" w:rsidRPr="008D2555" w:rsidRDefault="00FF7088" w:rsidP="0075368C">
                            <w:pPr>
                              <w:jc w:val="center"/>
                              <w:rPr>
                                <w:b/>
                                <w:color w:val="FFFFFF" w:themeColor="background1"/>
                                <w:sz w:val="22"/>
                                <w:lang w:val="el-GR"/>
                              </w:rPr>
                            </w:pPr>
                            <w:r>
                              <w:rPr>
                                <w:b/>
                                <w:color w:val="FFFFFF" w:themeColor="background1"/>
                                <w:sz w:val="22"/>
                              </w:rPr>
                              <w:t>go to CULTTOUR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8" o:spid="_x0000_s1031" type="#_x0000_t202" style="position:absolute;margin-left:-35.95pt;margin-top:58.75pt;width:162pt;height:36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" fillcolor="#920003" stroked="f">
                <v:textbox>
                  <w:txbxContent>
                    <w:p w14:paraId="568745EF" w14:textId="064160DB" w:rsidR="00FF7088" w:rsidRPr="008D2555" w:rsidRDefault="00FF7088" w:rsidP="0075368C">
                      <w:pPr>
                        <w:jc w:val="center"/>
                        <w:rPr>
                          <w:b/>
                          <w:color w:val="FFFFFF" w:themeColor="background1"/>
                          <w:sz w:val="22"/>
                          <w:lang w:val="el-GR"/>
                        </w:rPr>
                      </w:pPr>
                      <w:r>
                        <w:rPr>
                          <w:b/>
                          <w:color w:val="FFFFFF" w:themeColor="background1"/>
                          <w:sz w:val="22"/>
                        </w:rPr>
                        <w:t>go to CULTTOUR Site</w:t>
                      </w:r>
                    </w:p>
                  </w:txbxContent>
                </v:textbox>
              </v:shape>
            </w:pict>
          </mc:Fallback>
        </mc:AlternateContent>
      </w:r>
      <w:r w:rsidR="002F2C95">
        <w:rPr>
          <w:rFonts w:ascii="Arial" w:hAnsi="Arial" w:cs="Arial"/>
          <w:noProof/>
        </w:rPr>
        <mc:AlternateContent>
          <mc:Choice Requires="wps">
            <w:drawing>
              <wp:anchor distT="0" distB="0" distL="114300" distR="114300" simplePos="0" relativeHeight="251680768" behindDoc="0" locked="0" layoutInCell="1" allowOverlap="1" wp14:anchorId="08219A76" wp14:editId="28D76400">
                <wp:simplePos x="0" y="0"/>
                <wp:positionH relativeFrom="column">
                  <wp:posOffset>228600</wp:posOffset>
                </wp:positionH>
                <wp:positionV relativeFrom="paragraph">
                  <wp:posOffset>149225</wp:posOffset>
                </wp:positionV>
                <wp:extent cx="2057400" cy="457200"/>
                <wp:effectExtent l="0" t="0" r="0" b="0"/>
                <wp:wrapSquare wrapText="bothSides"/>
                <wp:docPr id="16" name="Text Box 16">
                  <a:hlinkClick xmlns:a="http://schemas.openxmlformats.org/drawingml/2006/main" r:id="rId14" tooltip="https:docs.google.com"/>
                </wp:docPr>
                <wp:cNvGraphicFramePr/>
                <a:graphic xmlns:a="http://schemas.openxmlformats.org/drawingml/2006/main">
                  <a:graphicData uri="http://schemas.microsoft.com/office/word/2010/wordprocessingShape">
                    <wps:wsp>
                      <wps:cNvSpPr txBox="1"/>
                      <wps:spPr>
                        <a:xfrm>
                          <a:off x="0" y="0"/>
                          <a:ext cx="2057400" cy="457200"/>
                        </a:xfrm>
                        <a:prstGeom prst="rect">
                          <a:avLst/>
                        </a:prstGeom>
                        <a:solidFill>
                          <a:schemeClr val="accent4">
                            <a:lumMod val="75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6DA08B" w14:textId="1280A0C3" w:rsidR="00FF7088" w:rsidRPr="008D2555" w:rsidRDefault="00FF7088" w:rsidP="008D2555">
                            <w:pPr>
                              <w:jc w:val="center"/>
                              <w:rPr>
                                <w:b/>
                                <w:color w:val="FFFFFF" w:themeColor="background1"/>
                                <w:sz w:val="22"/>
                                <w:lang w:val="el-GR"/>
                              </w:rPr>
                            </w:pPr>
                            <w:r w:rsidRPr="008D2555">
                              <w:rPr>
                                <w:b/>
                                <w:color w:val="FFFFFF" w:themeColor="background1"/>
                                <w:sz w:val="22"/>
                              </w:rPr>
                              <w:t>ΑΙΤΗΣΗ ΣΥΜΜΕΤΟΧΗΣ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 o:spid="_x0000_s1032" type="#_x0000_t202" href="https://docs.google.com/forms/d/1XA7RdY8obbyXSeYKyvuxTx4vbcov1mGgXk93mQ8rkk/edit" title="https:docs.google.com" style="position:absolute;margin-left:18pt;margin-top:11.75pt;width:162pt;height:36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" o:button="t" fillcolor="#0081b3 [2407]" stroked="f">
                <v:fill o:detectmouseclick="t"/>
                <v:textbox>
                  <w:txbxContent>
                    <w:p w14:paraId="0C6DA08B" w14:textId="1280A0C3" w:rsidR="00FF7088" w:rsidRPr="008D2555" w:rsidRDefault="00FF7088" w:rsidP="008D2555">
                      <w:pPr>
                        <w:jc w:val="center"/>
                        <w:rPr>
                          <w:b/>
                          <w:color w:val="FFFFFF" w:themeColor="background1"/>
                          <w:sz w:val="22"/>
                          <w:lang w:val="el-GR"/>
                        </w:rPr>
                      </w:pPr>
                      <w:r w:rsidRPr="008D2555">
                        <w:rPr>
                          <w:b/>
                          <w:color w:val="FFFFFF" w:themeColor="background1"/>
                          <w:sz w:val="22"/>
                        </w:rPr>
                        <w:t>ΑΙΤΗΣΗ ΣΥΜΜΕΤΟΧΗΣ</w:t>
                      </w:r>
                    </w:p>
                  </w:txbxContent>
                </v:textbox>
                <w10:wrap type="square"/>
              </v:shape>
            </w:pict>
          </mc:Fallback>
        </mc:AlternateContent>
      </w:r>
    </w:p>
    <w:sectPr w:rsidR="00B37B3B" w:rsidRPr="00E237E8" w:rsidSect="009210C0">
      <w:footerReference w:type="first" r:id="rId19"/>
      <w:pgSz w:w="12240" w:h="15840" w:code="1"/>
      <w:pgMar w:top="1097" w:right="1080" w:bottom="1418" w:left="1080" w:header="648" w:footer="1155"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AB9141" w14:textId="77777777" w:rsidR="00FF7088" w:rsidRDefault="00FF7088" w:rsidP="005A20E2">
      <w:pPr>
        <w:spacing w:after="0"/>
      </w:pPr>
      <w:r>
        <w:separator/>
      </w:r>
    </w:p>
    <w:p w14:paraId="0AF00BE3" w14:textId="77777777" w:rsidR="00FF7088" w:rsidRDefault="00FF7088"/>
    <w:p w14:paraId="3604A975" w14:textId="77777777" w:rsidR="00FF7088" w:rsidRDefault="00FF7088" w:rsidP="009B4773"/>
    <w:p w14:paraId="6BE5BB7E" w14:textId="77777777" w:rsidR="00FF7088" w:rsidRDefault="00FF7088" w:rsidP="00513832"/>
  </w:endnote>
  <w:endnote w:type="continuationSeparator" w:id="0">
    <w:p w14:paraId="06D2CD0F" w14:textId="77777777" w:rsidR="00FF7088" w:rsidRDefault="00FF7088" w:rsidP="005A20E2">
      <w:pPr>
        <w:spacing w:after="0"/>
      </w:pPr>
      <w:r>
        <w:continuationSeparator/>
      </w:r>
    </w:p>
    <w:p w14:paraId="60116E8C" w14:textId="77777777" w:rsidR="00FF7088" w:rsidRDefault="00FF7088"/>
    <w:p w14:paraId="17CAD03F" w14:textId="77777777" w:rsidR="00FF7088" w:rsidRDefault="00FF7088" w:rsidP="009B4773"/>
    <w:p w14:paraId="5AA3BD21" w14:textId="77777777" w:rsidR="00FF7088" w:rsidRDefault="00FF7088"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Gill Sans MT">
    <w:panose1 w:val="020B0502020104020203"/>
    <w:charset w:val="00"/>
    <w:family w:val="auto"/>
    <w:pitch w:val="variable"/>
    <w:sig w:usb0="00000003" w:usb1="00000000" w:usb2="00000000" w:usb3="00000000" w:csb0="00000003" w:csb1="00000000"/>
  </w:font>
  <w:font w:name="Segoe UI">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689699"/>
      <w:docPartObj>
        <w:docPartGallery w:val="Page Numbers (Bottom of Page)"/>
        <w:docPartUnique/>
      </w:docPartObj>
    </w:sdtPr>
    <w:sdtEndPr>
      <w:rPr>
        <w:noProof/>
      </w:rPr>
    </w:sdtEndPr>
    <w:sdtContent>
      <w:sdt>
        <w:sdtPr>
          <w:id w:val="724266714"/>
          <w:docPartObj>
            <w:docPartGallery w:val="Page Numbers (Bottom of Page)"/>
            <w:docPartUnique/>
          </w:docPartObj>
        </w:sdtPr>
        <w:sdtEndPr>
          <w:rPr>
            <w:noProof/>
          </w:rPr>
        </w:sdtEndPr>
        <w:sdtContent>
          <w:p w14:paraId="7C8F20EA" w14:textId="77777777" w:rsidR="00FF7088" w:rsidRDefault="00FF7088" w:rsidP="00F8411A">
            <w:pPr>
              <w:pStyle w:val="Footer"/>
            </w:pPr>
            <w:r w:rsidRPr="002135FB">
              <w:t>January 24, 20</w:t>
            </w:r>
            <w:r>
              <w:t>XX</w:t>
            </w:r>
            <w:r w:rsidRPr="002135FB">
              <w:rPr>
                <w:lang w:val="ru-RU"/>
              </w:rPr>
              <w:t xml:space="preserve">  </w:t>
            </w:r>
            <w:r>
              <w:t xml:space="preserve">             </w:t>
            </w:r>
            <w:r>
              <w:rPr>
                <w:lang w:val="ru-RU"/>
              </w:rPr>
              <w:t xml:space="preserve">                                                                                                                     </w:t>
            </w:r>
            <w:r w:rsidRPr="002135FB">
              <w:t xml:space="preserve">              </w:t>
            </w:r>
            <w:r w:rsidRPr="002135FB">
              <w:fldChar w:fldCharType="begin"/>
            </w:r>
            <w:r w:rsidRPr="002135FB">
              <w:instrText xml:space="preserve"> PAGE   \* MERGEFORMAT </w:instrText>
            </w:r>
            <w:r w:rsidRPr="002135FB">
              <w:fldChar w:fldCharType="separate"/>
            </w:r>
            <w:r>
              <w:t>1</w:t>
            </w:r>
            <w:r w:rsidRPr="002135FB">
              <w:rPr>
                <w:noProof/>
              </w:rPr>
              <w:fldChar w:fldCharType="end"/>
            </w:r>
          </w:p>
        </w:sdtContent>
      </w:sdt>
      <w:p w14:paraId="19EE9D82" w14:textId="77777777" w:rsidR="00FF7088" w:rsidRDefault="00FF7088" w:rsidP="00F8411A">
        <w:pPr>
          <w:pStyle w:val="Footer"/>
          <w:rPr>
            <w:noProof/>
          </w:rPr>
        </w:pP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AF47DA" w14:textId="77777777" w:rsidR="00FF7088" w:rsidRDefault="00FF7088" w:rsidP="005A20E2">
      <w:pPr>
        <w:spacing w:after="0"/>
      </w:pPr>
      <w:r>
        <w:separator/>
      </w:r>
    </w:p>
    <w:p w14:paraId="6A642F70" w14:textId="77777777" w:rsidR="00FF7088" w:rsidRDefault="00FF7088"/>
    <w:p w14:paraId="207CD333" w14:textId="77777777" w:rsidR="00FF7088" w:rsidRDefault="00FF7088" w:rsidP="009B4773"/>
    <w:p w14:paraId="6FBF1A80" w14:textId="77777777" w:rsidR="00FF7088" w:rsidRDefault="00FF7088" w:rsidP="00513832"/>
  </w:footnote>
  <w:footnote w:type="continuationSeparator" w:id="0">
    <w:p w14:paraId="72BF4F9B" w14:textId="77777777" w:rsidR="00FF7088" w:rsidRDefault="00FF7088" w:rsidP="005A20E2">
      <w:pPr>
        <w:spacing w:after="0"/>
      </w:pPr>
      <w:r>
        <w:continuationSeparator/>
      </w:r>
    </w:p>
    <w:p w14:paraId="305DD8E8" w14:textId="77777777" w:rsidR="00FF7088" w:rsidRDefault="00FF7088"/>
    <w:p w14:paraId="1B570FD4" w14:textId="77777777" w:rsidR="00FF7088" w:rsidRDefault="00FF7088" w:rsidP="009B4773"/>
    <w:p w14:paraId="7606FFCB" w14:textId="77777777" w:rsidR="00FF7088" w:rsidRDefault="00FF7088" w:rsidP="00513832"/>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107082" w:themeColor="accent2"/>
      </w:rPr>
    </w:lvl>
  </w:abstractNum>
  <w:abstractNum w:abstractNumId="1">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2D3109"/>
    <w:multiLevelType w:val="hybridMultilevel"/>
    <w:tmpl w:val="DAA808B2"/>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297907"/>
    <w:multiLevelType w:val="multilevel"/>
    <w:tmpl w:val="B9661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240E4E"/>
    <w:multiLevelType w:val="hybridMultilevel"/>
    <w:tmpl w:val="00B2FB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CF761D"/>
    <w:multiLevelType w:val="hybridMultilevel"/>
    <w:tmpl w:val="0400DE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D0346D"/>
    <w:multiLevelType w:val="hybridMultilevel"/>
    <w:tmpl w:val="D22EE3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E201B2"/>
    <w:multiLevelType w:val="hybridMultilevel"/>
    <w:tmpl w:val="96000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C82369F"/>
    <w:multiLevelType w:val="hybridMultilevel"/>
    <w:tmpl w:val="7550E53E"/>
    <w:lvl w:ilvl="0" w:tplc="A94EAD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7D2EE6"/>
    <w:multiLevelType w:val="hybridMultilevel"/>
    <w:tmpl w:val="DD767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51C284A"/>
    <w:multiLevelType w:val="multilevel"/>
    <w:tmpl w:val="8D8A7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9721416"/>
    <w:multiLevelType w:val="hybridMultilevel"/>
    <w:tmpl w:val="673A89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C8039F1"/>
    <w:multiLevelType w:val="hybridMultilevel"/>
    <w:tmpl w:val="D2489C46"/>
    <w:lvl w:ilvl="0" w:tplc="0D921376">
      <w:start w:val="1"/>
      <w:numFmt w:val="decimal"/>
      <w:lvlText w:val="%1."/>
      <w:lvlJc w:val="left"/>
      <w:pPr>
        <w:ind w:left="1080" w:hanging="720"/>
      </w:pPr>
      <w:rPr>
        <w:rFonts w:ascii="Calibr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28C1828"/>
    <w:multiLevelType w:val="hybridMultilevel"/>
    <w:tmpl w:val="45148FEC"/>
    <w:lvl w:ilvl="0" w:tplc="C9B6E9BC">
      <w:start w:val="1"/>
      <w:numFmt w:val="decimal"/>
      <w:pStyle w:val="ListNumber"/>
      <w:lvlText w:val="%1."/>
      <w:lvlJc w:val="left"/>
      <w:pPr>
        <w:ind w:left="720" w:hanging="360"/>
      </w:pPr>
      <w:rPr>
        <w:rFonts w:hint="default"/>
        <w:b/>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31E6613"/>
    <w:multiLevelType w:val="hybridMultilevel"/>
    <w:tmpl w:val="69123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91D7E91"/>
    <w:multiLevelType w:val="multilevel"/>
    <w:tmpl w:val="8F7C25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9DE4FD8"/>
    <w:multiLevelType w:val="hybridMultilevel"/>
    <w:tmpl w:val="C6EE3428"/>
    <w:lvl w:ilvl="0" w:tplc="A94EAD4C">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AAD72F3"/>
    <w:multiLevelType w:val="multilevel"/>
    <w:tmpl w:val="347491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57D4899"/>
    <w:multiLevelType w:val="hybridMultilevel"/>
    <w:tmpl w:val="B2BA24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88514E6"/>
    <w:multiLevelType w:val="hybridMultilevel"/>
    <w:tmpl w:val="B3762228"/>
    <w:lvl w:ilvl="0" w:tplc="A94EAD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03F7C8A"/>
    <w:multiLevelType w:val="multilevel"/>
    <w:tmpl w:val="1C44C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D99388D"/>
    <w:multiLevelType w:val="hybridMultilevel"/>
    <w:tmpl w:val="8CD699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EE1625B"/>
    <w:multiLevelType w:val="hybridMultilevel"/>
    <w:tmpl w:val="0EB2412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9"/>
  </w:num>
  <w:num w:numId="3">
    <w:abstractNumId w:val="2"/>
  </w:num>
  <w:num w:numId="4">
    <w:abstractNumId w:val="12"/>
  </w:num>
  <w:num w:numId="5">
    <w:abstractNumId w:val="1"/>
  </w:num>
  <w:num w:numId="6">
    <w:abstractNumId w:val="17"/>
  </w:num>
  <w:num w:numId="7">
    <w:abstractNumId w:val="0"/>
  </w:num>
  <w:num w:numId="8">
    <w:abstractNumId w:val="16"/>
  </w:num>
  <w:num w:numId="9">
    <w:abstractNumId w:val="10"/>
  </w:num>
  <w:num w:numId="10">
    <w:abstractNumId w:val="13"/>
  </w:num>
  <w:num w:numId="11">
    <w:abstractNumId w:val="6"/>
  </w:num>
  <w:num w:numId="12">
    <w:abstractNumId w:val="19"/>
  </w:num>
  <w:num w:numId="13">
    <w:abstractNumId w:val="21"/>
  </w:num>
  <w:num w:numId="14">
    <w:abstractNumId w:val="24"/>
  </w:num>
  <w:num w:numId="15">
    <w:abstractNumId w:val="20"/>
  </w:num>
  <w:num w:numId="16">
    <w:abstractNumId w:val="11"/>
  </w:num>
  <w:num w:numId="17">
    <w:abstractNumId w:val="15"/>
  </w:num>
  <w:num w:numId="18">
    <w:abstractNumId w:val="23"/>
  </w:num>
  <w:num w:numId="19">
    <w:abstractNumId w:val="14"/>
  </w:num>
  <w:num w:numId="20">
    <w:abstractNumId w:val="5"/>
  </w:num>
  <w:num w:numId="21">
    <w:abstractNumId w:val="18"/>
  </w:num>
  <w:num w:numId="22">
    <w:abstractNumId w:val="25"/>
  </w:num>
  <w:num w:numId="23">
    <w:abstractNumId w:val="22"/>
  </w:num>
  <w:num w:numId="24">
    <w:abstractNumId w:val="3"/>
  </w:num>
  <w:num w:numId="25">
    <w:abstractNumId w:val="26"/>
  </w:num>
  <w:num w:numId="26">
    <w:abstractNumId w:val="7"/>
  </w:num>
  <w:num w:numId="27">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56C6"/>
    <w:rsid w:val="0000092E"/>
    <w:rsid w:val="00003408"/>
    <w:rsid w:val="00012A83"/>
    <w:rsid w:val="00017C3C"/>
    <w:rsid w:val="00021F2E"/>
    <w:rsid w:val="00026EAE"/>
    <w:rsid w:val="0003123C"/>
    <w:rsid w:val="00032A10"/>
    <w:rsid w:val="00043FFE"/>
    <w:rsid w:val="00044057"/>
    <w:rsid w:val="00044074"/>
    <w:rsid w:val="0004430C"/>
    <w:rsid w:val="00047B42"/>
    <w:rsid w:val="00051A24"/>
    <w:rsid w:val="00060579"/>
    <w:rsid w:val="000612A6"/>
    <w:rsid w:val="00066DE2"/>
    <w:rsid w:val="00077931"/>
    <w:rsid w:val="000811A0"/>
    <w:rsid w:val="00084E91"/>
    <w:rsid w:val="000900B6"/>
    <w:rsid w:val="00096BE1"/>
    <w:rsid w:val="000A4418"/>
    <w:rsid w:val="000A649E"/>
    <w:rsid w:val="000A7626"/>
    <w:rsid w:val="000A7CBB"/>
    <w:rsid w:val="000B1B5F"/>
    <w:rsid w:val="000B5DA2"/>
    <w:rsid w:val="000B6224"/>
    <w:rsid w:val="000C1C28"/>
    <w:rsid w:val="000C5872"/>
    <w:rsid w:val="000E0979"/>
    <w:rsid w:val="000E1544"/>
    <w:rsid w:val="000E56C6"/>
    <w:rsid w:val="00100314"/>
    <w:rsid w:val="001155CE"/>
    <w:rsid w:val="001225D9"/>
    <w:rsid w:val="00124370"/>
    <w:rsid w:val="0012636B"/>
    <w:rsid w:val="00137EEE"/>
    <w:rsid w:val="00160392"/>
    <w:rsid w:val="00191A1E"/>
    <w:rsid w:val="001A5429"/>
    <w:rsid w:val="001D0456"/>
    <w:rsid w:val="001D1C22"/>
    <w:rsid w:val="001D59C9"/>
    <w:rsid w:val="001E11F1"/>
    <w:rsid w:val="001E1E58"/>
    <w:rsid w:val="00206719"/>
    <w:rsid w:val="0021335E"/>
    <w:rsid w:val="00220C48"/>
    <w:rsid w:val="00234FE7"/>
    <w:rsid w:val="00240312"/>
    <w:rsid w:val="00245388"/>
    <w:rsid w:val="00247B17"/>
    <w:rsid w:val="00252E4A"/>
    <w:rsid w:val="002642A8"/>
    <w:rsid w:val="002A137B"/>
    <w:rsid w:val="002E037F"/>
    <w:rsid w:val="002E1E42"/>
    <w:rsid w:val="002F2C95"/>
    <w:rsid w:val="002F675E"/>
    <w:rsid w:val="0031130D"/>
    <w:rsid w:val="00314A6F"/>
    <w:rsid w:val="00327731"/>
    <w:rsid w:val="00334394"/>
    <w:rsid w:val="00347AF5"/>
    <w:rsid w:val="00360F98"/>
    <w:rsid w:val="00362478"/>
    <w:rsid w:val="0037046C"/>
    <w:rsid w:val="00374421"/>
    <w:rsid w:val="003832EB"/>
    <w:rsid w:val="003B5758"/>
    <w:rsid w:val="003C31D8"/>
    <w:rsid w:val="003D59A7"/>
    <w:rsid w:val="003E19B4"/>
    <w:rsid w:val="003E78A7"/>
    <w:rsid w:val="003F0714"/>
    <w:rsid w:val="003F13B0"/>
    <w:rsid w:val="003F5F4A"/>
    <w:rsid w:val="004020D0"/>
    <w:rsid w:val="00403423"/>
    <w:rsid w:val="004112A5"/>
    <w:rsid w:val="00423C21"/>
    <w:rsid w:val="00423D53"/>
    <w:rsid w:val="004262DD"/>
    <w:rsid w:val="0042646F"/>
    <w:rsid w:val="00435096"/>
    <w:rsid w:val="0043677C"/>
    <w:rsid w:val="004411FB"/>
    <w:rsid w:val="00443212"/>
    <w:rsid w:val="00446355"/>
    <w:rsid w:val="00450B55"/>
    <w:rsid w:val="004900B5"/>
    <w:rsid w:val="00490646"/>
    <w:rsid w:val="00493EC0"/>
    <w:rsid w:val="00495909"/>
    <w:rsid w:val="004B3F68"/>
    <w:rsid w:val="004B5251"/>
    <w:rsid w:val="004B5779"/>
    <w:rsid w:val="004C7B3E"/>
    <w:rsid w:val="004D226B"/>
    <w:rsid w:val="004E67B3"/>
    <w:rsid w:val="004F002D"/>
    <w:rsid w:val="004F2926"/>
    <w:rsid w:val="0050160D"/>
    <w:rsid w:val="00513832"/>
    <w:rsid w:val="00526C37"/>
    <w:rsid w:val="00533047"/>
    <w:rsid w:val="00547D8C"/>
    <w:rsid w:val="0055443F"/>
    <w:rsid w:val="00571146"/>
    <w:rsid w:val="00574472"/>
    <w:rsid w:val="00577B45"/>
    <w:rsid w:val="005919AF"/>
    <w:rsid w:val="0059729D"/>
    <w:rsid w:val="005A20E2"/>
    <w:rsid w:val="005B3466"/>
    <w:rsid w:val="005B6A1A"/>
    <w:rsid w:val="005D2146"/>
    <w:rsid w:val="005F6388"/>
    <w:rsid w:val="00626FD8"/>
    <w:rsid w:val="006329E1"/>
    <w:rsid w:val="00633E73"/>
    <w:rsid w:val="0065229E"/>
    <w:rsid w:val="00655308"/>
    <w:rsid w:val="00664450"/>
    <w:rsid w:val="00682CAF"/>
    <w:rsid w:val="00686DFF"/>
    <w:rsid w:val="006936EB"/>
    <w:rsid w:val="00695777"/>
    <w:rsid w:val="006A359E"/>
    <w:rsid w:val="006B2383"/>
    <w:rsid w:val="006B3988"/>
    <w:rsid w:val="006C07E8"/>
    <w:rsid w:val="006C0DC6"/>
    <w:rsid w:val="006C42CF"/>
    <w:rsid w:val="006D0144"/>
    <w:rsid w:val="006E3FC8"/>
    <w:rsid w:val="006F1C41"/>
    <w:rsid w:val="00706683"/>
    <w:rsid w:val="007157EF"/>
    <w:rsid w:val="0073193C"/>
    <w:rsid w:val="0073670F"/>
    <w:rsid w:val="007370CB"/>
    <w:rsid w:val="00740FCE"/>
    <w:rsid w:val="0075368C"/>
    <w:rsid w:val="00753E67"/>
    <w:rsid w:val="007A0EDD"/>
    <w:rsid w:val="007B17C4"/>
    <w:rsid w:val="007B1F5A"/>
    <w:rsid w:val="007B3AB6"/>
    <w:rsid w:val="007B5AFF"/>
    <w:rsid w:val="007C136F"/>
    <w:rsid w:val="007C4386"/>
    <w:rsid w:val="007C5AF4"/>
    <w:rsid w:val="007D0393"/>
    <w:rsid w:val="007D099E"/>
    <w:rsid w:val="007D2C96"/>
    <w:rsid w:val="007D36E9"/>
    <w:rsid w:val="007D5767"/>
    <w:rsid w:val="007F793B"/>
    <w:rsid w:val="00805676"/>
    <w:rsid w:val="00806C1D"/>
    <w:rsid w:val="00813EC8"/>
    <w:rsid w:val="00817F8C"/>
    <w:rsid w:val="0083428B"/>
    <w:rsid w:val="008414AC"/>
    <w:rsid w:val="008422E6"/>
    <w:rsid w:val="00850938"/>
    <w:rsid w:val="00863B11"/>
    <w:rsid w:val="00873EE0"/>
    <w:rsid w:val="00876F99"/>
    <w:rsid w:val="008820B3"/>
    <w:rsid w:val="00886169"/>
    <w:rsid w:val="0089181A"/>
    <w:rsid w:val="008965F6"/>
    <w:rsid w:val="008A2B5E"/>
    <w:rsid w:val="008B4BAD"/>
    <w:rsid w:val="008D2555"/>
    <w:rsid w:val="008D3386"/>
    <w:rsid w:val="008D5D31"/>
    <w:rsid w:val="008D62CA"/>
    <w:rsid w:val="008E2EB8"/>
    <w:rsid w:val="008E3A18"/>
    <w:rsid w:val="008F3202"/>
    <w:rsid w:val="008F4934"/>
    <w:rsid w:val="008F704C"/>
    <w:rsid w:val="0090206C"/>
    <w:rsid w:val="00902998"/>
    <w:rsid w:val="00912C1B"/>
    <w:rsid w:val="009210C0"/>
    <w:rsid w:val="0092125E"/>
    <w:rsid w:val="00924319"/>
    <w:rsid w:val="00932C80"/>
    <w:rsid w:val="009346BD"/>
    <w:rsid w:val="00935A7A"/>
    <w:rsid w:val="009500FA"/>
    <w:rsid w:val="00952A7A"/>
    <w:rsid w:val="00960BFC"/>
    <w:rsid w:val="00974BF8"/>
    <w:rsid w:val="00974DD3"/>
    <w:rsid w:val="009778A3"/>
    <w:rsid w:val="00977C09"/>
    <w:rsid w:val="00981D40"/>
    <w:rsid w:val="00985B3C"/>
    <w:rsid w:val="00986E3C"/>
    <w:rsid w:val="009A3B33"/>
    <w:rsid w:val="009A45A0"/>
    <w:rsid w:val="009B1D9C"/>
    <w:rsid w:val="009B35B5"/>
    <w:rsid w:val="009B4773"/>
    <w:rsid w:val="009D14EC"/>
    <w:rsid w:val="009D2556"/>
    <w:rsid w:val="009E30E3"/>
    <w:rsid w:val="009F5B70"/>
    <w:rsid w:val="00A147E9"/>
    <w:rsid w:val="00A162A9"/>
    <w:rsid w:val="00A22F3D"/>
    <w:rsid w:val="00A238AB"/>
    <w:rsid w:val="00A3686B"/>
    <w:rsid w:val="00A374FC"/>
    <w:rsid w:val="00A41799"/>
    <w:rsid w:val="00A62DB0"/>
    <w:rsid w:val="00A630FD"/>
    <w:rsid w:val="00A66FFA"/>
    <w:rsid w:val="00A74908"/>
    <w:rsid w:val="00A86F0C"/>
    <w:rsid w:val="00A91213"/>
    <w:rsid w:val="00A960DC"/>
    <w:rsid w:val="00AA29B1"/>
    <w:rsid w:val="00AA66D7"/>
    <w:rsid w:val="00AC100C"/>
    <w:rsid w:val="00AC3653"/>
    <w:rsid w:val="00AC4859"/>
    <w:rsid w:val="00AE0241"/>
    <w:rsid w:val="00AE5008"/>
    <w:rsid w:val="00B26302"/>
    <w:rsid w:val="00B37B3B"/>
    <w:rsid w:val="00B44C47"/>
    <w:rsid w:val="00B54D64"/>
    <w:rsid w:val="00B57756"/>
    <w:rsid w:val="00B57F4F"/>
    <w:rsid w:val="00B725E9"/>
    <w:rsid w:val="00B74A29"/>
    <w:rsid w:val="00B75C37"/>
    <w:rsid w:val="00B7636D"/>
    <w:rsid w:val="00B77FA3"/>
    <w:rsid w:val="00B80CF1"/>
    <w:rsid w:val="00B92179"/>
    <w:rsid w:val="00BA2A38"/>
    <w:rsid w:val="00BA31C4"/>
    <w:rsid w:val="00BB02E6"/>
    <w:rsid w:val="00BB0E2D"/>
    <w:rsid w:val="00BD0C60"/>
    <w:rsid w:val="00C104B0"/>
    <w:rsid w:val="00C17BCF"/>
    <w:rsid w:val="00C3246A"/>
    <w:rsid w:val="00C46402"/>
    <w:rsid w:val="00C64BA5"/>
    <w:rsid w:val="00C65564"/>
    <w:rsid w:val="00C7249A"/>
    <w:rsid w:val="00C7291E"/>
    <w:rsid w:val="00C9111B"/>
    <w:rsid w:val="00CA02C0"/>
    <w:rsid w:val="00CA61D8"/>
    <w:rsid w:val="00CA6574"/>
    <w:rsid w:val="00CB07F6"/>
    <w:rsid w:val="00CC2DA1"/>
    <w:rsid w:val="00CD1D98"/>
    <w:rsid w:val="00CF0586"/>
    <w:rsid w:val="00CF1267"/>
    <w:rsid w:val="00CF7F13"/>
    <w:rsid w:val="00D13200"/>
    <w:rsid w:val="00D24B3C"/>
    <w:rsid w:val="00D26769"/>
    <w:rsid w:val="00D27AF8"/>
    <w:rsid w:val="00D60879"/>
    <w:rsid w:val="00D6543F"/>
    <w:rsid w:val="00D74E0C"/>
    <w:rsid w:val="00D83966"/>
    <w:rsid w:val="00D902B2"/>
    <w:rsid w:val="00D91D46"/>
    <w:rsid w:val="00D94688"/>
    <w:rsid w:val="00D96A64"/>
    <w:rsid w:val="00D96CD3"/>
    <w:rsid w:val="00DA1776"/>
    <w:rsid w:val="00DB4C65"/>
    <w:rsid w:val="00DB5A2E"/>
    <w:rsid w:val="00DC0528"/>
    <w:rsid w:val="00DC1104"/>
    <w:rsid w:val="00DC2374"/>
    <w:rsid w:val="00DC2470"/>
    <w:rsid w:val="00DC7466"/>
    <w:rsid w:val="00DC7E1C"/>
    <w:rsid w:val="00DD11E4"/>
    <w:rsid w:val="00DE16D8"/>
    <w:rsid w:val="00DE4AC5"/>
    <w:rsid w:val="00DE65A2"/>
    <w:rsid w:val="00DF1A65"/>
    <w:rsid w:val="00DF2DCC"/>
    <w:rsid w:val="00E01D0E"/>
    <w:rsid w:val="00E15D61"/>
    <w:rsid w:val="00E16215"/>
    <w:rsid w:val="00E237E8"/>
    <w:rsid w:val="00E24171"/>
    <w:rsid w:val="00E31650"/>
    <w:rsid w:val="00E35169"/>
    <w:rsid w:val="00E41C76"/>
    <w:rsid w:val="00E449AF"/>
    <w:rsid w:val="00E53724"/>
    <w:rsid w:val="00E552C8"/>
    <w:rsid w:val="00E75006"/>
    <w:rsid w:val="00E84350"/>
    <w:rsid w:val="00E85863"/>
    <w:rsid w:val="00E862EA"/>
    <w:rsid w:val="00E91AE4"/>
    <w:rsid w:val="00EA0789"/>
    <w:rsid w:val="00EA431D"/>
    <w:rsid w:val="00EB35A3"/>
    <w:rsid w:val="00EC4BCD"/>
    <w:rsid w:val="00ED54F1"/>
    <w:rsid w:val="00F1202F"/>
    <w:rsid w:val="00F14EEA"/>
    <w:rsid w:val="00F161FD"/>
    <w:rsid w:val="00F21C4E"/>
    <w:rsid w:val="00F24CB9"/>
    <w:rsid w:val="00F33F5E"/>
    <w:rsid w:val="00F379BC"/>
    <w:rsid w:val="00F60840"/>
    <w:rsid w:val="00F6411E"/>
    <w:rsid w:val="00F75B86"/>
    <w:rsid w:val="00F77933"/>
    <w:rsid w:val="00F8411A"/>
    <w:rsid w:val="00F96066"/>
    <w:rsid w:val="00FC1405"/>
    <w:rsid w:val="00FE1A0F"/>
    <w:rsid w:val="00FF0913"/>
    <w:rsid w:val="00FF2965"/>
    <w:rsid w:val="00FF7088"/>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AD1E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0" w:defQFormat="0" w:count="276">
    <w:lsdException w:name="Normal" w:semiHidden="0" w:uiPriority="0" w:qFormat="1"/>
    <w:lsdException w:name="heading 1" w:semiHidden="0" w:uiPriority="9" w:qFormat="1"/>
    <w:lsdException w:name="heading 2" w:uiPriority="9" w:unhideWhenUsed="1" w:qFormat="1"/>
    <w:lsdException w:name="heading 3" w:uiPriority="9" w:unhideWhenUsed="1" w:qFormat="1"/>
    <w:lsdException w:name="heading 4" w:uiPriority="9"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semiHidden="0"/>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semiHidden="0"/>
    <w:lsdException w:name="List Number" w:semiHidden="0"/>
    <w:lsdException w:name="List 2" w:unhideWhenUsed="1"/>
    <w:lsdException w:name="List 3" w:unhideWhenUsed="1"/>
    <w:lsdException w:name="List 4" w:unhideWhenUsed="1"/>
    <w:lsdException w:name="List 5" w:unhideWhenUsed="1"/>
    <w:lsdException w:name="List Bullet 2" w:semiHidden="0"/>
    <w:lsdException w:name="List Bullet 3" w:unhideWhenUsed="1"/>
    <w:lsdException w:name="List Bullet 4" w:unhideWhenUsed="1"/>
    <w:lsdException w:name="List Bullet 5"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Default Paragraph Font" w:uiPriority="1" w:unhideWhenUsed="1"/>
    <w:lsdException w:name="Body Text" w:uiPriority="1" w:unhideWhenUsed="1" w:qFormat="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39"/>
    <w:lsdException w:name="Table Theme" w:unhideWhenUsed="1"/>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uiPriority="31" w:qFormat="1"/>
    <w:lsdException w:name="Intense Reference" w:uiPriority="32" w:qFormat="1"/>
    <w:lsdException w:name="Book Title" w:uiPriority="33" w:qFormat="1"/>
    <w:lsdException w:name="Bibliography" w:uiPriority="37" w:unhideWhenUsed="1"/>
    <w:lsdException w:name="TOC Heading" w:uiPriority="39" w:unhideWhenUsed="1" w:qFormat="1"/>
  </w:latentStyles>
  <w:style w:type="paragraph" w:default="1" w:styleId="Normal">
    <w:name w:val="Normal"/>
    <w:qFormat/>
    <w:rsid w:val="00096BE1"/>
    <w:pPr>
      <w:spacing w:before="120" w:after="120" w:line="288" w:lineRule="auto"/>
    </w:pPr>
    <w:rPr>
      <w:color w:val="595959" w:themeColor="text1" w:themeTint="A6"/>
      <w:sz w:val="24"/>
    </w:rPr>
  </w:style>
  <w:style w:type="paragraph" w:styleId="Heading1">
    <w:name w:val="heading 1"/>
    <w:basedOn w:val="Normal"/>
    <w:next w:val="Normal"/>
    <w:link w:val="Heading1Char"/>
    <w:uiPriority w:val="9"/>
    <w:qFormat/>
    <w:rsid w:val="00347AF5"/>
    <w:pPr>
      <w:keepNext/>
      <w:keepLines/>
      <w:pBdr>
        <w:bottom w:val="single" w:sz="24" w:space="4" w:color="F0CDA1" w:themeColor="accent1"/>
      </w:pBdr>
      <w:spacing w:after="400"/>
      <w:outlineLvl w:val="0"/>
    </w:pPr>
    <w:rPr>
      <w:rFonts w:asciiTheme="majorHAnsi" w:eastAsiaTheme="majorEastAsia" w:hAnsiTheme="majorHAnsi" w:cstheme="majorBidi"/>
      <w:b/>
      <w:caps/>
      <w:color w:val="107082" w:themeColor="accent2"/>
      <w:sz w:val="44"/>
      <w:szCs w:val="32"/>
    </w:rPr>
  </w:style>
  <w:style w:type="paragraph" w:styleId="Heading2">
    <w:name w:val="heading 2"/>
    <w:basedOn w:val="Normal"/>
    <w:next w:val="Normal"/>
    <w:link w:val="Heading2Char"/>
    <w:uiPriority w:val="9"/>
    <w:qFormat/>
    <w:rsid w:val="00664450"/>
    <w:pPr>
      <w:spacing w:line="240" w:lineRule="auto"/>
      <w:outlineLvl w:val="1"/>
    </w:pPr>
    <w:rPr>
      <w:rFonts w:asciiTheme="majorHAnsi" w:hAnsiTheme="majorHAnsi"/>
      <w:b/>
      <w:color w:val="D17406"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szCs w:val="24"/>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A20E2"/>
    <w:pPr>
      <w:tabs>
        <w:tab w:val="center" w:pos="4844"/>
        <w:tab w:val="right" w:pos="9689"/>
      </w:tabs>
      <w:spacing w:after="0"/>
    </w:pPr>
  </w:style>
  <w:style w:type="character" w:customStyle="1" w:styleId="HeaderChar">
    <w:name w:val="Header Char"/>
    <w:basedOn w:val="DefaultParagraphFont"/>
    <w:link w:val="Header"/>
    <w:uiPriority w:val="99"/>
    <w:rsid w:val="00347AF5"/>
    <w:rPr>
      <w:color w:val="595959" w:themeColor="text1" w:themeTint="A6"/>
      <w:sz w:val="24"/>
    </w:rPr>
  </w:style>
  <w:style w:type="paragraph" w:styleId="Footer">
    <w:name w:val="footer"/>
    <w:basedOn w:val="Normal"/>
    <w:link w:val="FooterChar"/>
    <w:uiPriority w:val="99"/>
    <w:rsid w:val="008E3A18"/>
    <w:pPr>
      <w:pBdr>
        <w:top w:val="single" w:sz="8" w:space="1" w:color="64B2C1" w:themeColor="background2"/>
      </w:pBdr>
      <w:spacing w:after="0" w:line="240" w:lineRule="auto"/>
    </w:pPr>
    <w:rPr>
      <w:sz w:val="18"/>
    </w:rPr>
  </w:style>
  <w:style w:type="character" w:customStyle="1" w:styleId="FooterChar">
    <w:name w:val="Footer Char"/>
    <w:basedOn w:val="DefaultParagraphFont"/>
    <w:link w:val="Footer"/>
    <w:uiPriority w:val="99"/>
    <w:rsid w:val="008E3A18"/>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A162A9"/>
    <w:pPr>
      <w:spacing w:after="0"/>
      <w:contextualSpacing/>
      <w:jc w:val="center"/>
    </w:pPr>
    <w:rPr>
      <w:rFonts w:asciiTheme="majorHAnsi" w:eastAsiaTheme="majorEastAsia" w:hAnsiTheme="majorHAnsi" w:cstheme="majorBidi"/>
      <w:b/>
      <w:caps/>
      <w:color w:val="FFFFFF" w:themeColor="background1"/>
      <w:spacing w:val="-10"/>
      <w:kern w:val="28"/>
      <w:sz w:val="96"/>
      <w:szCs w:val="56"/>
    </w:rPr>
  </w:style>
  <w:style w:type="character" w:customStyle="1" w:styleId="TitleChar">
    <w:name w:val="Title Char"/>
    <w:basedOn w:val="DefaultParagraphFont"/>
    <w:link w:val="Title"/>
    <w:uiPriority w:val="10"/>
    <w:rsid w:val="00A162A9"/>
    <w:rPr>
      <w:rFonts w:asciiTheme="majorHAnsi" w:eastAsiaTheme="majorEastAsia" w:hAnsiTheme="majorHAnsi" w:cstheme="majorBidi"/>
      <w:b/>
      <w:caps/>
      <w:color w:val="FFFFFF" w:themeColor="background1"/>
      <w:spacing w:val="-10"/>
      <w:kern w:val="28"/>
      <w:sz w:val="96"/>
      <w:szCs w:val="56"/>
    </w:rPr>
  </w:style>
  <w:style w:type="paragraph" w:styleId="Subtitle">
    <w:name w:val="Subtitle"/>
    <w:basedOn w:val="Normal"/>
    <w:next w:val="Normal"/>
    <w:link w:val="SubtitleChar"/>
    <w:uiPriority w:val="11"/>
    <w:qFormat/>
    <w:rsid w:val="00D83966"/>
    <w:pPr>
      <w:numPr>
        <w:ilvl w:val="1"/>
      </w:numPr>
      <w:spacing w:after="0"/>
      <w:jc w:val="center"/>
    </w:pPr>
    <w:rPr>
      <w:rFonts w:eastAsiaTheme="minorEastAsia"/>
      <w:b/>
      <w:i/>
      <w:color w:val="107082" w:themeColor="accent2"/>
      <w:spacing w:val="15"/>
      <w:sz w:val="48"/>
    </w:rPr>
  </w:style>
  <w:style w:type="character" w:customStyle="1" w:styleId="SubtitleChar">
    <w:name w:val="Subtitle Char"/>
    <w:basedOn w:val="DefaultParagraphFont"/>
    <w:link w:val="Subtitle"/>
    <w:uiPriority w:val="11"/>
    <w:rsid w:val="00D83966"/>
    <w:rPr>
      <w:rFonts w:eastAsiaTheme="minorEastAsia"/>
      <w:b/>
      <w:i/>
      <w:color w:val="107082" w:themeColor="accent2"/>
      <w:spacing w:val="15"/>
      <w:sz w:val="48"/>
    </w:rPr>
  </w:style>
  <w:style w:type="character" w:customStyle="1" w:styleId="Heading1Char">
    <w:name w:val="Heading 1 Char"/>
    <w:basedOn w:val="DefaultParagraphFont"/>
    <w:link w:val="Heading1"/>
    <w:uiPriority w:val="9"/>
    <w:rsid w:val="00347AF5"/>
    <w:rPr>
      <w:rFonts w:asciiTheme="majorHAnsi" w:eastAsiaTheme="majorEastAsia" w:hAnsiTheme="majorHAnsi" w:cstheme="majorBidi"/>
      <w:b/>
      <w:caps/>
      <w:color w:val="107082" w:themeColor="accent2"/>
      <w:sz w:val="44"/>
      <w:szCs w:val="32"/>
    </w:rPr>
  </w:style>
  <w:style w:type="paragraph" w:customStyle="1" w:styleId="Default">
    <w:name w:val="Default"/>
    <w:semiHidden/>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qFormat/>
    <w:rsid w:val="005D2146"/>
    <w:pPr>
      <w:ind w:left="720"/>
      <w:contextualSpacing/>
    </w:pPr>
  </w:style>
  <w:style w:type="character" w:styleId="SubtleEmphasis">
    <w:name w:val="Subtle Emphasis"/>
    <w:uiPriority w:val="19"/>
    <w:qFormat/>
    <w:rsid w:val="00E85863"/>
    <w:rPr>
      <w:rFonts w:asciiTheme="majorHAnsi" w:hAnsiTheme="majorHAnsi"/>
      <w:b/>
      <w:i w:val="0"/>
      <w:color w:val="107082" w:themeColor="accent2"/>
      <w:sz w:val="28"/>
    </w:rPr>
  </w:style>
  <w:style w:type="character" w:styleId="Emphasis">
    <w:name w:val="Emphasis"/>
    <w:uiPriority w:val="20"/>
    <w:qFormat/>
    <w:rsid w:val="007D2C96"/>
    <w:rPr>
      <w:rFonts w:cstheme="minorHAnsi"/>
      <w:i/>
      <w:color w:val="262626" w:themeColor="text1" w:themeTint="D9"/>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rsid w:val="00664450"/>
    <w:rPr>
      <w:rFonts w:asciiTheme="majorHAnsi" w:hAnsiTheme="majorHAnsi"/>
      <w:b/>
      <w:color w:val="D17406"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E29E4A" w:themeColor="accent1" w:themeShade="BF"/>
      <w:sz w:val="24"/>
    </w:rPr>
  </w:style>
  <w:style w:type="paragraph" w:styleId="TOCHeading">
    <w:name w:val="TOC Heading"/>
    <w:basedOn w:val="Normal"/>
    <w:next w:val="Normal"/>
    <w:uiPriority w:val="39"/>
    <w:qFormat/>
    <w:rsid w:val="00D94688"/>
    <w:pPr>
      <w:pBdr>
        <w:bottom w:val="single" w:sz="24" w:space="1" w:color="F0CDA1" w:themeColor="accent1"/>
      </w:pBdr>
    </w:pPr>
    <w:rPr>
      <w:rFonts w:asciiTheme="majorHAnsi" w:hAnsiTheme="majorHAnsi"/>
      <w:b/>
      <w:color w:val="107082" w:themeColor="accent2"/>
      <w:sz w:val="40"/>
    </w:rPr>
  </w:style>
  <w:style w:type="paragraph" w:styleId="TOC1">
    <w:name w:val="toc 1"/>
    <w:basedOn w:val="Normal"/>
    <w:next w:val="Normal"/>
    <w:autoRedefine/>
    <w:uiPriority w:val="39"/>
    <w:rsid w:val="001E1E58"/>
    <w:pPr>
      <w:spacing w:after="100"/>
    </w:pPr>
  </w:style>
  <w:style w:type="character" w:styleId="Hyperlink">
    <w:name w:val="Hyperlink"/>
    <w:basedOn w:val="DefaultParagraphFont"/>
    <w:uiPriority w:val="99"/>
    <w:unhideWhenUsed/>
    <w:rsid w:val="001E1E58"/>
    <w:rPr>
      <w:color w:val="000000" w:themeColor="hyperlink"/>
      <w:u w:val="single"/>
    </w:rPr>
  </w:style>
  <w:style w:type="paragraph" w:styleId="TOC2">
    <w:name w:val="toc 2"/>
    <w:basedOn w:val="Normal"/>
    <w:next w:val="Normal"/>
    <w:autoRedefine/>
    <w:uiPriority w:val="39"/>
    <w:rsid w:val="00D94688"/>
    <w:pPr>
      <w:tabs>
        <w:tab w:val="right" w:leader="dot" w:pos="5256"/>
      </w:tabs>
      <w:spacing w:after="100"/>
      <w:ind w:left="360"/>
    </w:p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link w:val="NoSpacingChar"/>
    <w:uiPriority w:val="1"/>
    <w:qFormat/>
    <w:rsid w:val="009B35B5"/>
    <w:pPr>
      <w:spacing w:after="0" w:line="240" w:lineRule="auto"/>
    </w:pPr>
    <w:rPr>
      <w:i/>
      <w:color w:val="595959" w:themeColor="text1" w:themeTint="A6"/>
      <w:sz w:val="24"/>
    </w:rPr>
  </w:style>
  <w:style w:type="paragraph" w:styleId="ListBullet">
    <w:name w:val="List Bullet"/>
    <w:basedOn w:val="Normal"/>
    <w:uiPriority w:val="99"/>
    <w:rsid w:val="0003123C"/>
    <w:pPr>
      <w:numPr>
        <w:numId w:val="1"/>
      </w:numPr>
      <w:spacing w:before="0" w:after="200" w:line="276" w:lineRule="auto"/>
      <w:ind w:left="340" w:hanging="340"/>
    </w:pPr>
  </w:style>
  <w:style w:type="paragraph" w:styleId="ListNumber">
    <w:name w:val="List Number"/>
    <w:basedOn w:val="Normal"/>
    <w:uiPriority w:val="99"/>
    <w:rsid w:val="0003123C"/>
    <w:pPr>
      <w:numPr>
        <w:numId w:val="6"/>
      </w:numPr>
      <w:spacing w:before="0" w:after="200" w:line="276" w:lineRule="auto"/>
      <w:ind w:left="340" w:hanging="340"/>
    </w:pPr>
  </w:style>
  <w:style w:type="character" w:styleId="Strong">
    <w:name w:val="Strong"/>
    <w:basedOn w:val="DefaultParagraphFont"/>
    <w:uiPriority w:val="22"/>
    <w:qFormat/>
    <w:rsid w:val="00BA31C4"/>
    <w:rPr>
      <w:b/>
      <w:bCs/>
    </w:rPr>
  </w:style>
  <w:style w:type="character" w:customStyle="1" w:styleId="Bold">
    <w:name w:val="Bold"/>
    <w:uiPriority w:val="1"/>
    <w:qFormat/>
    <w:rsid w:val="00BA31C4"/>
    <w:rPr>
      <w:b/>
      <w:bCs/>
    </w:rPr>
  </w:style>
  <w:style w:type="paragraph" w:styleId="ListBullet2">
    <w:name w:val="List Bullet 2"/>
    <w:basedOn w:val="Normal"/>
    <w:uiPriority w:val="99"/>
    <w:rsid w:val="00D27AF8"/>
    <w:pPr>
      <w:numPr>
        <w:numId w:val="7"/>
      </w:numPr>
      <w:spacing w:before="0"/>
    </w:pPr>
  </w:style>
  <w:style w:type="paragraph" w:customStyle="1" w:styleId="Graphheading1">
    <w:name w:val="Graph heading 1"/>
    <w:basedOn w:val="Normal"/>
    <w:qFormat/>
    <w:rsid w:val="008965F6"/>
    <w:pPr>
      <w:spacing w:after="60" w:line="240" w:lineRule="auto"/>
    </w:pPr>
    <w:rPr>
      <w:b/>
      <w:color w:val="054854" w:themeColor="accent3"/>
    </w:rPr>
  </w:style>
  <w:style w:type="paragraph" w:customStyle="1" w:styleId="Graphheading2">
    <w:name w:val="Graph heading 2"/>
    <w:basedOn w:val="Normal"/>
    <w:qFormat/>
    <w:rsid w:val="00664450"/>
    <w:pPr>
      <w:spacing w:after="60" w:line="240" w:lineRule="auto"/>
    </w:pPr>
    <w:rPr>
      <w:b/>
      <w:color w:val="F99927" w:themeColor="accent5"/>
    </w:rPr>
  </w:style>
  <w:style w:type="paragraph" w:customStyle="1" w:styleId="Graphheading3">
    <w:name w:val="Graph heading 3"/>
    <w:basedOn w:val="Normal"/>
    <w:qFormat/>
    <w:rsid w:val="00664450"/>
    <w:pPr>
      <w:spacing w:after="60" w:line="240" w:lineRule="auto"/>
    </w:pPr>
    <w:rPr>
      <w:b/>
      <w:color w:val="EC7216" w:themeColor="accent6"/>
    </w:rPr>
  </w:style>
  <w:style w:type="paragraph" w:customStyle="1" w:styleId="Graphheading4">
    <w:name w:val="Graph heading 4"/>
    <w:basedOn w:val="Normal"/>
    <w:qFormat/>
    <w:rsid w:val="008965F6"/>
    <w:pPr>
      <w:spacing w:after="60" w:line="240" w:lineRule="auto"/>
    </w:pPr>
    <w:rPr>
      <w:b/>
      <w:color w:val="107082" w:themeColor="accent2"/>
    </w:rPr>
  </w:style>
  <w:style w:type="paragraph" w:customStyle="1" w:styleId="Graphbullet">
    <w:name w:val="Graph bullet"/>
    <w:basedOn w:val="Normal"/>
    <w:qFormat/>
    <w:rsid w:val="008965F6"/>
    <w:pPr>
      <w:numPr>
        <w:numId w:val="2"/>
      </w:numPr>
      <w:spacing w:before="0" w:after="0" w:line="216" w:lineRule="auto"/>
      <w:ind w:left="284" w:hanging="284"/>
    </w:pPr>
    <w:rPr>
      <w:sz w:val="20"/>
    </w:rPr>
  </w:style>
  <w:style w:type="paragraph" w:customStyle="1" w:styleId="Graphbullet2">
    <w:name w:val="Graph bullet 2"/>
    <w:basedOn w:val="Normal"/>
    <w:qFormat/>
    <w:rsid w:val="008965F6"/>
    <w:pPr>
      <w:numPr>
        <w:numId w:val="4"/>
      </w:numPr>
      <w:spacing w:before="0" w:after="0" w:line="216" w:lineRule="auto"/>
      <w:ind w:left="284" w:hanging="284"/>
    </w:pPr>
    <w:rPr>
      <w:sz w:val="20"/>
    </w:rPr>
  </w:style>
  <w:style w:type="paragraph" w:customStyle="1" w:styleId="Graphbullet3">
    <w:name w:val="Graph bullet 3"/>
    <w:basedOn w:val="Normal"/>
    <w:qFormat/>
    <w:rsid w:val="008965F6"/>
    <w:pPr>
      <w:numPr>
        <w:numId w:val="3"/>
      </w:numPr>
      <w:spacing w:before="0" w:after="0" w:line="216" w:lineRule="auto"/>
      <w:ind w:left="284" w:hanging="284"/>
    </w:pPr>
    <w:rPr>
      <w:sz w:val="20"/>
    </w:rPr>
  </w:style>
  <w:style w:type="paragraph" w:customStyle="1" w:styleId="Graphbullet4">
    <w:name w:val="Graph bullet 4"/>
    <w:basedOn w:val="Normal"/>
    <w:qFormat/>
    <w:rsid w:val="008965F6"/>
    <w:pPr>
      <w:numPr>
        <w:numId w:val="5"/>
      </w:numPr>
      <w:spacing w:before="0" w:after="0" w:line="240" w:lineRule="auto"/>
      <w:ind w:left="284" w:hanging="284"/>
    </w:pPr>
    <w:rPr>
      <w:sz w:val="20"/>
    </w:rPr>
  </w:style>
  <w:style w:type="paragraph" w:customStyle="1" w:styleId="TableTextLarge">
    <w:name w:val="Table Text Large"/>
    <w:basedOn w:val="Normal"/>
    <w:qFormat/>
    <w:rsid w:val="00E237E8"/>
    <w:pPr>
      <w:spacing w:before="0" w:after="0" w:line="240" w:lineRule="auto"/>
    </w:pPr>
    <w:rPr>
      <w:color w:val="0D0D0D" w:themeColor="text1" w:themeTint="F2"/>
      <w:sz w:val="18"/>
    </w:rPr>
  </w:style>
  <w:style w:type="paragraph" w:customStyle="1" w:styleId="TableHeadings">
    <w:name w:val="Table Headings"/>
    <w:basedOn w:val="Normal"/>
    <w:qFormat/>
    <w:rsid w:val="00A162A9"/>
    <w:pPr>
      <w:spacing w:before="0" w:after="0" w:line="216" w:lineRule="auto"/>
      <w:ind w:left="85"/>
    </w:pPr>
    <w:rPr>
      <w:b/>
      <w:caps/>
      <w:color w:val="FFFFFF" w:themeColor="background1"/>
      <w:sz w:val="18"/>
      <w:szCs w:val="18"/>
    </w:rPr>
  </w:style>
  <w:style w:type="character" w:styleId="PageNumber">
    <w:name w:val="page number"/>
    <w:basedOn w:val="DefaultParagraphFont"/>
    <w:uiPriority w:val="99"/>
    <w:rsid w:val="00096BE1"/>
    <w:rPr>
      <w:color w:val="auto"/>
      <w:sz w:val="18"/>
      <w:bdr w:val="none" w:sz="0" w:space="0" w:color="auto"/>
    </w:rPr>
  </w:style>
  <w:style w:type="paragraph" w:styleId="BodyText">
    <w:name w:val="Body Text"/>
    <w:basedOn w:val="Normal"/>
    <w:link w:val="BodyTextChar"/>
    <w:uiPriority w:val="1"/>
    <w:qFormat/>
    <w:rsid w:val="00060579"/>
    <w:pPr>
      <w:widowControl w:val="0"/>
      <w:autoSpaceDE w:val="0"/>
      <w:autoSpaceDN w:val="0"/>
      <w:spacing w:before="0" w:after="0" w:line="240" w:lineRule="auto"/>
    </w:pPr>
    <w:rPr>
      <w:rFonts w:ascii="Calibri" w:eastAsia="Calibri" w:hAnsi="Calibri" w:cs="Calibri"/>
      <w:color w:val="auto"/>
      <w:sz w:val="22"/>
      <w:lang w:val="el-GR"/>
    </w:rPr>
  </w:style>
  <w:style w:type="character" w:customStyle="1" w:styleId="BodyTextChar">
    <w:name w:val="Body Text Char"/>
    <w:basedOn w:val="DefaultParagraphFont"/>
    <w:link w:val="BodyText"/>
    <w:uiPriority w:val="1"/>
    <w:rsid w:val="00060579"/>
    <w:rPr>
      <w:rFonts w:ascii="Calibri" w:eastAsia="Calibri" w:hAnsi="Calibri" w:cs="Calibri"/>
      <w:lang w:val="el-GR"/>
    </w:rPr>
  </w:style>
  <w:style w:type="character" w:customStyle="1" w:styleId="NoSpacingChar">
    <w:name w:val="No Spacing Char"/>
    <w:basedOn w:val="DefaultParagraphFont"/>
    <w:link w:val="NoSpacing"/>
    <w:uiPriority w:val="1"/>
    <w:rsid w:val="00850938"/>
    <w:rPr>
      <w:i/>
      <w:color w:val="595959" w:themeColor="text1" w:themeTint="A6"/>
      <w:sz w:val="24"/>
    </w:rPr>
  </w:style>
  <w:style w:type="paragraph" w:styleId="NormalWeb">
    <w:name w:val="Normal (Web)"/>
    <w:basedOn w:val="Normal"/>
    <w:uiPriority w:val="99"/>
    <w:unhideWhenUsed/>
    <w:rsid w:val="00450B55"/>
    <w:pPr>
      <w:spacing w:before="100" w:beforeAutospacing="1" w:after="100" w:afterAutospacing="1" w:line="240" w:lineRule="auto"/>
    </w:pPr>
    <w:rPr>
      <w:rFonts w:ascii="Times New Roman" w:hAnsi="Times New Roman" w:cs="Times New Roman"/>
      <w:color w:val="auto"/>
      <w:szCs w:val="24"/>
    </w:rPr>
  </w:style>
  <w:style w:type="character" w:styleId="FollowedHyperlink">
    <w:name w:val="FollowedHyperlink"/>
    <w:basedOn w:val="DefaultParagraphFont"/>
    <w:uiPriority w:val="99"/>
    <w:semiHidden/>
    <w:unhideWhenUsed/>
    <w:rsid w:val="00E41C76"/>
    <w:rPr>
      <w:color w:val="00000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0" w:defQFormat="0" w:count="276">
    <w:lsdException w:name="Normal" w:semiHidden="0" w:uiPriority="0" w:qFormat="1"/>
    <w:lsdException w:name="heading 1" w:semiHidden="0" w:uiPriority="9" w:qFormat="1"/>
    <w:lsdException w:name="heading 2" w:uiPriority="9" w:unhideWhenUsed="1" w:qFormat="1"/>
    <w:lsdException w:name="heading 3" w:uiPriority="9" w:unhideWhenUsed="1" w:qFormat="1"/>
    <w:lsdException w:name="heading 4" w:uiPriority="9"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semiHidden="0"/>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semiHidden="0"/>
    <w:lsdException w:name="List Number" w:semiHidden="0"/>
    <w:lsdException w:name="List 2" w:unhideWhenUsed="1"/>
    <w:lsdException w:name="List 3" w:unhideWhenUsed="1"/>
    <w:lsdException w:name="List 4" w:unhideWhenUsed="1"/>
    <w:lsdException w:name="List 5" w:unhideWhenUsed="1"/>
    <w:lsdException w:name="List Bullet 2" w:semiHidden="0"/>
    <w:lsdException w:name="List Bullet 3" w:unhideWhenUsed="1"/>
    <w:lsdException w:name="List Bullet 4" w:unhideWhenUsed="1"/>
    <w:lsdException w:name="List Bullet 5"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Default Paragraph Font" w:uiPriority="1" w:unhideWhenUsed="1"/>
    <w:lsdException w:name="Body Text" w:uiPriority="1" w:unhideWhenUsed="1" w:qFormat="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39"/>
    <w:lsdException w:name="Table Theme" w:unhideWhenUsed="1"/>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uiPriority="31" w:qFormat="1"/>
    <w:lsdException w:name="Intense Reference" w:uiPriority="32" w:qFormat="1"/>
    <w:lsdException w:name="Book Title" w:uiPriority="33" w:qFormat="1"/>
    <w:lsdException w:name="Bibliography" w:uiPriority="37" w:unhideWhenUsed="1"/>
    <w:lsdException w:name="TOC Heading" w:uiPriority="39" w:unhideWhenUsed="1" w:qFormat="1"/>
  </w:latentStyles>
  <w:style w:type="paragraph" w:default="1" w:styleId="Normal">
    <w:name w:val="Normal"/>
    <w:qFormat/>
    <w:rsid w:val="00096BE1"/>
    <w:pPr>
      <w:spacing w:before="120" w:after="120" w:line="288" w:lineRule="auto"/>
    </w:pPr>
    <w:rPr>
      <w:color w:val="595959" w:themeColor="text1" w:themeTint="A6"/>
      <w:sz w:val="24"/>
    </w:rPr>
  </w:style>
  <w:style w:type="paragraph" w:styleId="Heading1">
    <w:name w:val="heading 1"/>
    <w:basedOn w:val="Normal"/>
    <w:next w:val="Normal"/>
    <w:link w:val="Heading1Char"/>
    <w:uiPriority w:val="9"/>
    <w:qFormat/>
    <w:rsid w:val="00347AF5"/>
    <w:pPr>
      <w:keepNext/>
      <w:keepLines/>
      <w:pBdr>
        <w:bottom w:val="single" w:sz="24" w:space="4" w:color="F0CDA1" w:themeColor="accent1"/>
      </w:pBdr>
      <w:spacing w:after="400"/>
      <w:outlineLvl w:val="0"/>
    </w:pPr>
    <w:rPr>
      <w:rFonts w:asciiTheme="majorHAnsi" w:eastAsiaTheme="majorEastAsia" w:hAnsiTheme="majorHAnsi" w:cstheme="majorBidi"/>
      <w:b/>
      <w:caps/>
      <w:color w:val="107082" w:themeColor="accent2"/>
      <w:sz w:val="44"/>
      <w:szCs w:val="32"/>
    </w:rPr>
  </w:style>
  <w:style w:type="paragraph" w:styleId="Heading2">
    <w:name w:val="heading 2"/>
    <w:basedOn w:val="Normal"/>
    <w:next w:val="Normal"/>
    <w:link w:val="Heading2Char"/>
    <w:uiPriority w:val="9"/>
    <w:qFormat/>
    <w:rsid w:val="00664450"/>
    <w:pPr>
      <w:spacing w:line="240" w:lineRule="auto"/>
      <w:outlineLvl w:val="1"/>
    </w:pPr>
    <w:rPr>
      <w:rFonts w:asciiTheme="majorHAnsi" w:hAnsiTheme="majorHAnsi"/>
      <w:b/>
      <w:color w:val="D17406"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szCs w:val="24"/>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A20E2"/>
    <w:pPr>
      <w:tabs>
        <w:tab w:val="center" w:pos="4844"/>
        <w:tab w:val="right" w:pos="9689"/>
      </w:tabs>
      <w:spacing w:after="0"/>
    </w:pPr>
  </w:style>
  <w:style w:type="character" w:customStyle="1" w:styleId="HeaderChar">
    <w:name w:val="Header Char"/>
    <w:basedOn w:val="DefaultParagraphFont"/>
    <w:link w:val="Header"/>
    <w:uiPriority w:val="99"/>
    <w:rsid w:val="00347AF5"/>
    <w:rPr>
      <w:color w:val="595959" w:themeColor="text1" w:themeTint="A6"/>
      <w:sz w:val="24"/>
    </w:rPr>
  </w:style>
  <w:style w:type="paragraph" w:styleId="Footer">
    <w:name w:val="footer"/>
    <w:basedOn w:val="Normal"/>
    <w:link w:val="FooterChar"/>
    <w:uiPriority w:val="99"/>
    <w:rsid w:val="008E3A18"/>
    <w:pPr>
      <w:pBdr>
        <w:top w:val="single" w:sz="8" w:space="1" w:color="64B2C1" w:themeColor="background2"/>
      </w:pBdr>
      <w:spacing w:after="0" w:line="240" w:lineRule="auto"/>
    </w:pPr>
    <w:rPr>
      <w:sz w:val="18"/>
    </w:rPr>
  </w:style>
  <w:style w:type="character" w:customStyle="1" w:styleId="FooterChar">
    <w:name w:val="Footer Char"/>
    <w:basedOn w:val="DefaultParagraphFont"/>
    <w:link w:val="Footer"/>
    <w:uiPriority w:val="99"/>
    <w:rsid w:val="008E3A18"/>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A162A9"/>
    <w:pPr>
      <w:spacing w:after="0"/>
      <w:contextualSpacing/>
      <w:jc w:val="center"/>
    </w:pPr>
    <w:rPr>
      <w:rFonts w:asciiTheme="majorHAnsi" w:eastAsiaTheme="majorEastAsia" w:hAnsiTheme="majorHAnsi" w:cstheme="majorBidi"/>
      <w:b/>
      <w:caps/>
      <w:color w:val="FFFFFF" w:themeColor="background1"/>
      <w:spacing w:val="-10"/>
      <w:kern w:val="28"/>
      <w:sz w:val="96"/>
      <w:szCs w:val="56"/>
    </w:rPr>
  </w:style>
  <w:style w:type="character" w:customStyle="1" w:styleId="TitleChar">
    <w:name w:val="Title Char"/>
    <w:basedOn w:val="DefaultParagraphFont"/>
    <w:link w:val="Title"/>
    <w:uiPriority w:val="10"/>
    <w:rsid w:val="00A162A9"/>
    <w:rPr>
      <w:rFonts w:asciiTheme="majorHAnsi" w:eastAsiaTheme="majorEastAsia" w:hAnsiTheme="majorHAnsi" w:cstheme="majorBidi"/>
      <w:b/>
      <w:caps/>
      <w:color w:val="FFFFFF" w:themeColor="background1"/>
      <w:spacing w:val="-10"/>
      <w:kern w:val="28"/>
      <w:sz w:val="96"/>
      <w:szCs w:val="56"/>
    </w:rPr>
  </w:style>
  <w:style w:type="paragraph" w:styleId="Subtitle">
    <w:name w:val="Subtitle"/>
    <w:basedOn w:val="Normal"/>
    <w:next w:val="Normal"/>
    <w:link w:val="SubtitleChar"/>
    <w:uiPriority w:val="11"/>
    <w:qFormat/>
    <w:rsid w:val="00D83966"/>
    <w:pPr>
      <w:numPr>
        <w:ilvl w:val="1"/>
      </w:numPr>
      <w:spacing w:after="0"/>
      <w:jc w:val="center"/>
    </w:pPr>
    <w:rPr>
      <w:rFonts w:eastAsiaTheme="minorEastAsia"/>
      <w:b/>
      <w:i/>
      <w:color w:val="107082" w:themeColor="accent2"/>
      <w:spacing w:val="15"/>
      <w:sz w:val="48"/>
    </w:rPr>
  </w:style>
  <w:style w:type="character" w:customStyle="1" w:styleId="SubtitleChar">
    <w:name w:val="Subtitle Char"/>
    <w:basedOn w:val="DefaultParagraphFont"/>
    <w:link w:val="Subtitle"/>
    <w:uiPriority w:val="11"/>
    <w:rsid w:val="00D83966"/>
    <w:rPr>
      <w:rFonts w:eastAsiaTheme="minorEastAsia"/>
      <w:b/>
      <w:i/>
      <w:color w:val="107082" w:themeColor="accent2"/>
      <w:spacing w:val="15"/>
      <w:sz w:val="48"/>
    </w:rPr>
  </w:style>
  <w:style w:type="character" w:customStyle="1" w:styleId="Heading1Char">
    <w:name w:val="Heading 1 Char"/>
    <w:basedOn w:val="DefaultParagraphFont"/>
    <w:link w:val="Heading1"/>
    <w:uiPriority w:val="9"/>
    <w:rsid w:val="00347AF5"/>
    <w:rPr>
      <w:rFonts w:asciiTheme="majorHAnsi" w:eastAsiaTheme="majorEastAsia" w:hAnsiTheme="majorHAnsi" w:cstheme="majorBidi"/>
      <w:b/>
      <w:caps/>
      <w:color w:val="107082" w:themeColor="accent2"/>
      <w:sz w:val="44"/>
      <w:szCs w:val="32"/>
    </w:rPr>
  </w:style>
  <w:style w:type="paragraph" w:customStyle="1" w:styleId="Default">
    <w:name w:val="Default"/>
    <w:semiHidden/>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qFormat/>
    <w:rsid w:val="005D2146"/>
    <w:pPr>
      <w:ind w:left="720"/>
      <w:contextualSpacing/>
    </w:pPr>
  </w:style>
  <w:style w:type="character" w:styleId="SubtleEmphasis">
    <w:name w:val="Subtle Emphasis"/>
    <w:uiPriority w:val="19"/>
    <w:qFormat/>
    <w:rsid w:val="00E85863"/>
    <w:rPr>
      <w:rFonts w:asciiTheme="majorHAnsi" w:hAnsiTheme="majorHAnsi"/>
      <w:b/>
      <w:i w:val="0"/>
      <w:color w:val="107082" w:themeColor="accent2"/>
      <w:sz w:val="28"/>
    </w:rPr>
  </w:style>
  <w:style w:type="character" w:styleId="Emphasis">
    <w:name w:val="Emphasis"/>
    <w:uiPriority w:val="20"/>
    <w:qFormat/>
    <w:rsid w:val="007D2C96"/>
    <w:rPr>
      <w:rFonts w:cstheme="minorHAnsi"/>
      <w:i/>
      <w:color w:val="262626" w:themeColor="text1" w:themeTint="D9"/>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rsid w:val="00664450"/>
    <w:rPr>
      <w:rFonts w:asciiTheme="majorHAnsi" w:hAnsiTheme="majorHAnsi"/>
      <w:b/>
      <w:color w:val="D17406"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E29E4A" w:themeColor="accent1" w:themeShade="BF"/>
      <w:sz w:val="24"/>
    </w:rPr>
  </w:style>
  <w:style w:type="paragraph" w:styleId="TOCHeading">
    <w:name w:val="TOC Heading"/>
    <w:basedOn w:val="Normal"/>
    <w:next w:val="Normal"/>
    <w:uiPriority w:val="39"/>
    <w:qFormat/>
    <w:rsid w:val="00D94688"/>
    <w:pPr>
      <w:pBdr>
        <w:bottom w:val="single" w:sz="24" w:space="1" w:color="F0CDA1" w:themeColor="accent1"/>
      </w:pBdr>
    </w:pPr>
    <w:rPr>
      <w:rFonts w:asciiTheme="majorHAnsi" w:hAnsiTheme="majorHAnsi"/>
      <w:b/>
      <w:color w:val="107082" w:themeColor="accent2"/>
      <w:sz w:val="40"/>
    </w:rPr>
  </w:style>
  <w:style w:type="paragraph" w:styleId="TOC1">
    <w:name w:val="toc 1"/>
    <w:basedOn w:val="Normal"/>
    <w:next w:val="Normal"/>
    <w:autoRedefine/>
    <w:uiPriority w:val="39"/>
    <w:rsid w:val="001E1E58"/>
    <w:pPr>
      <w:spacing w:after="100"/>
    </w:pPr>
  </w:style>
  <w:style w:type="character" w:styleId="Hyperlink">
    <w:name w:val="Hyperlink"/>
    <w:basedOn w:val="DefaultParagraphFont"/>
    <w:uiPriority w:val="99"/>
    <w:unhideWhenUsed/>
    <w:rsid w:val="001E1E58"/>
    <w:rPr>
      <w:color w:val="000000" w:themeColor="hyperlink"/>
      <w:u w:val="single"/>
    </w:rPr>
  </w:style>
  <w:style w:type="paragraph" w:styleId="TOC2">
    <w:name w:val="toc 2"/>
    <w:basedOn w:val="Normal"/>
    <w:next w:val="Normal"/>
    <w:autoRedefine/>
    <w:uiPriority w:val="39"/>
    <w:rsid w:val="00D94688"/>
    <w:pPr>
      <w:tabs>
        <w:tab w:val="right" w:leader="dot" w:pos="5256"/>
      </w:tabs>
      <w:spacing w:after="100"/>
      <w:ind w:left="360"/>
    </w:p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link w:val="NoSpacingChar"/>
    <w:uiPriority w:val="1"/>
    <w:qFormat/>
    <w:rsid w:val="009B35B5"/>
    <w:pPr>
      <w:spacing w:after="0" w:line="240" w:lineRule="auto"/>
    </w:pPr>
    <w:rPr>
      <w:i/>
      <w:color w:val="595959" w:themeColor="text1" w:themeTint="A6"/>
      <w:sz w:val="24"/>
    </w:rPr>
  </w:style>
  <w:style w:type="paragraph" w:styleId="ListBullet">
    <w:name w:val="List Bullet"/>
    <w:basedOn w:val="Normal"/>
    <w:uiPriority w:val="99"/>
    <w:rsid w:val="0003123C"/>
    <w:pPr>
      <w:numPr>
        <w:numId w:val="1"/>
      </w:numPr>
      <w:spacing w:before="0" w:after="200" w:line="276" w:lineRule="auto"/>
      <w:ind w:left="340" w:hanging="340"/>
    </w:pPr>
  </w:style>
  <w:style w:type="paragraph" w:styleId="ListNumber">
    <w:name w:val="List Number"/>
    <w:basedOn w:val="Normal"/>
    <w:uiPriority w:val="99"/>
    <w:rsid w:val="0003123C"/>
    <w:pPr>
      <w:numPr>
        <w:numId w:val="6"/>
      </w:numPr>
      <w:spacing w:before="0" w:after="200" w:line="276" w:lineRule="auto"/>
      <w:ind w:left="340" w:hanging="340"/>
    </w:pPr>
  </w:style>
  <w:style w:type="character" w:styleId="Strong">
    <w:name w:val="Strong"/>
    <w:basedOn w:val="DefaultParagraphFont"/>
    <w:uiPriority w:val="22"/>
    <w:qFormat/>
    <w:rsid w:val="00BA31C4"/>
    <w:rPr>
      <w:b/>
      <w:bCs/>
    </w:rPr>
  </w:style>
  <w:style w:type="character" w:customStyle="1" w:styleId="Bold">
    <w:name w:val="Bold"/>
    <w:uiPriority w:val="1"/>
    <w:qFormat/>
    <w:rsid w:val="00BA31C4"/>
    <w:rPr>
      <w:b/>
      <w:bCs/>
    </w:rPr>
  </w:style>
  <w:style w:type="paragraph" w:styleId="ListBullet2">
    <w:name w:val="List Bullet 2"/>
    <w:basedOn w:val="Normal"/>
    <w:uiPriority w:val="99"/>
    <w:rsid w:val="00D27AF8"/>
    <w:pPr>
      <w:numPr>
        <w:numId w:val="7"/>
      </w:numPr>
      <w:spacing w:before="0"/>
    </w:pPr>
  </w:style>
  <w:style w:type="paragraph" w:customStyle="1" w:styleId="Graphheading1">
    <w:name w:val="Graph heading 1"/>
    <w:basedOn w:val="Normal"/>
    <w:qFormat/>
    <w:rsid w:val="008965F6"/>
    <w:pPr>
      <w:spacing w:after="60" w:line="240" w:lineRule="auto"/>
    </w:pPr>
    <w:rPr>
      <w:b/>
      <w:color w:val="054854" w:themeColor="accent3"/>
    </w:rPr>
  </w:style>
  <w:style w:type="paragraph" w:customStyle="1" w:styleId="Graphheading2">
    <w:name w:val="Graph heading 2"/>
    <w:basedOn w:val="Normal"/>
    <w:qFormat/>
    <w:rsid w:val="00664450"/>
    <w:pPr>
      <w:spacing w:after="60" w:line="240" w:lineRule="auto"/>
    </w:pPr>
    <w:rPr>
      <w:b/>
      <w:color w:val="F99927" w:themeColor="accent5"/>
    </w:rPr>
  </w:style>
  <w:style w:type="paragraph" w:customStyle="1" w:styleId="Graphheading3">
    <w:name w:val="Graph heading 3"/>
    <w:basedOn w:val="Normal"/>
    <w:qFormat/>
    <w:rsid w:val="00664450"/>
    <w:pPr>
      <w:spacing w:after="60" w:line="240" w:lineRule="auto"/>
    </w:pPr>
    <w:rPr>
      <w:b/>
      <w:color w:val="EC7216" w:themeColor="accent6"/>
    </w:rPr>
  </w:style>
  <w:style w:type="paragraph" w:customStyle="1" w:styleId="Graphheading4">
    <w:name w:val="Graph heading 4"/>
    <w:basedOn w:val="Normal"/>
    <w:qFormat/>
    <w:rsid w:val="008965F6"/>
    <w:pPr>
      <w:spacing w:after="60" w:line="240" w:lineRule="auto"/>
    </w:pPr>
    <w:rPr>
      <w:b/>
      <w:color w:val="107082" w:themeColor="accent2"/>
    </w:rPr>
  </w:style>
  <w:style w:type="paragraph" w:customStyle="1" w:styleId="Graphbullet">
    <w:name w:val="Graph bullet"/>
    <w:basedOn w:val="Normal"/>
    <w:qFormat/>
    <w:rsid w:val="008965F6"/>
    <w:pPr>
      <w:numPr>
        <w:numId w:val="2"/>
      </w:numPr>
      <w:spacing w:before="0" w:after="0" w:line="216" w:lineRule="auto"/>
      <w:ind w:left="284" w:hanging="284"/>
    </w:pPr>
    <w:rPr>
      <w:sz w:val="20"/>
    </w:rPr>
  </w:style>
  <w:style w:type="paragraph" w:customStyle="1" w:styleId="Graphbullet2">
    <w:name w:val="Graph bullet 2"/>
    <w:basedOn w:val="Normal"/>
    <w:qFormat/>
    <w:rsid w:val="008965F6"/>
    <w:pPr>
      <w:numPr>
        <w:numId w:val="4"/>
      </w:numPr>
      <w:spacing w:before="0" w:after="0" w:line="216" w:lineRule="auto"/>
      <w:ind w:left="284" w:hanging="284"/>
    </w:pPr>
    <w:rPr>
      <w:sz w:val="20"/>
    </w:rPr>
  </w:style>
  <w:style w:type="paragraph" w:customStyle="1" w:styleId="Graphbullet3">
    <w:name w:val="Graph bullet 3"/>
    <w:basedOn w:val="Normal"/>
    <w:qFormat/>
    <w:rsid w:val="008965F6"/>
    <w:pPr>
      <w:numPr>
        <w:numId w:val="3"/>
      </w:numPr>
      <w:spacing w:before="0" w:after="0" w:line="216" w:lineRule="auto"/>
      <w:ind w:left="284" w:hanging="284"/>
    </w:pPr>
    <w:rPr>
      <w:sz w:val="20"/>
    </w:rPr>
  </w:style>
  <w:style w:type="paragraph" w:customStyle="1" w:styleId="Graphbullet4">
    <w:name w:val="Graph bullet 4"/>
    <w:basedOn w:val="Normal"/>
    <w:qFormat/>
    <w:rsid w:val="008965F6"/>
    <w:pPr>
      <w:numPr>
        <w:numId w:val="5"/>
      </w:numPr>
      <w:spacing w:before="0" w:after="0" w:line="240" w:lineRule="auto"/>
      <w:ind w:left="284" w:hanging="284"/>
    </w:pPr>
    <w:rPr>
      <w:sz w:val="20"/>
    </w:rPr>
  </w:style>
  <w:style w:type="paragraph" w:customStyle="1" w:styleId="TableTextLarge">
    <w:name w:val="Table Text Large"/>
    <w:basedOn w:val="Normal"/>
    <w:qFormat/>
    <w:rsid w:val="00E237E8"/>
    <w:pPr>
      <w:spacing w:before="0" w:after="0" w:line="240" w:lineRule="auto"/>
    </w:pPr>
    <w:rPr>
      <w:color w:val="0D0D0D" w:themeColor="text1" w:themeTint="F2"/>
      <w:sz w:val="18"/>
    </w:rPr>
  </w:style>
  <w:style w:type="paragraph" w:customStyle="1" w:styleId="TableHeadings">
    <w:name w:val="Table Headings"/>
    <w:basedOn w:val="Normal"/>
    <w:qFormat/>
    <w:rsid w:val="00A162A9"/>
    <w:pPr>
      <w:spacing w:before="0" w:after="0" w:line="216" w:lineRule="auto"/>
      <w:ind w:left="85"/>
    </w:pPr>
    <w:rPr>
      <w:b/>
      <w:caps/>
      <w:color w:val="FFFFFF" w:themeColor="background1"/>
      <w:sz w:val="18"/>
      <w:szCs w:val="18"/>
    </w:rPr>
  </w:style>
  <w:style w:type="character" w:styleId="PageNumber">
    <w:name w:val="page number"/>
    <w:basedOn w:val="DefaultParagraphFont"/>
    <w:uiPriority w:val="99"/>
    <w:rsid w:val="00096BE1"/>
    <w:rPr>
      <w:color w:val="auto"/>
      <w:sz w:val="18"/>
      <w:bdr w:val="none" w:sz="0" w:space="0" w:color="auto"/>
    </w:rPr>
  </w:style>
  <w:style w:type="paragraph" w:styleId="BodyText">
    <w:name w:val="Body Text"/>
    <w:basedOn w:val="Normal"/>
    <w:link w:val="BodyTextChar"/>
    <w:uiPriority w:val="1"/>
    <w:qFormat/>
    <w:rsid w:val="00060579"/>
    <w:pPr>
      <w:widowControl w:val="0"/>
      <w:autoSpaceDE w:val="0"/>
      <w:autoSpaceDN w:val="0"/>
      <w:spacing w:before="0" w:after="0" w:line="240" w:lineRule="auto"/>
    </w:pPr>
    <w:rPr>
      <w:rFonts w:ascii="Calibri" w:eastAsia="Calibri" w:hAnsi="Calibri" w:cs="Calibri"/>
      <w:color w:val="auto"/>
      <w:sz w:val="22"/>
      <w:lang w:val="el-GR"/>
    </w:rPr>
  </w:style>
  <w:style w:type="character" w:customStyle="1" w:styleId="BodyTextChar">
    <w:name w:val="Body Text Char"/>
    <w:basedOn w:val="DefaultParagraphFont"/>
    <w:link w:val="BodyText"/>
    <w:uiPriority w:val="1"/>
    <w:rsid w:val="00060579"/>
    <w:rPr>
      <w:rFonts w:ascii="Calibri" w:eastAsia="Calibri" w:hAnsi="Calibri" w:cs="Calibri"/>
      <w:lang w:val="el-GR"/>
    </w:rPr>
  </w:style>
  <w:style w:type="character" w:customStyle="1" w:styleId="NoSpacingChar">
    <w:name w:val="No Spacing Char"/>
    <w:basedOn w:val="DefaultParagraphFont"/>
    <w:link w:val="NoSpacing"/>
    <w:uiPriority w:val="1"/>
    <w:rsid w:val="00850938"/>
    <w:rPr>
      <w:i/>
      <w:color w:val="595959" w:themeColor="text1" w:themeTint="A6"/>
      <w:sz w:val="24"/>
    </w:rPr>
  </w:style>
  <w:style w:type="paragraph" w:styleId="NormalWeb">
    <w:name w:val="Normal (Web)"/>
    <w:basedOn w:val="Normal"/>
    <w:uiPriority w:val="99"/>
    <w:unhideWhenUsed/>
    <w:rsid w:val="00450B55"/>
    <w:pPr>
      <w:spacing w:before="100" w:beforeAutospacing="1" w:after="100" w:afterAutospacing="1" w:line="240" w:lineRule="auto"/>
    </w:pPr>
    <w:rPr>
      <w:rFonts w:ascii="Times New Roman" w:hAnsi="Times New Roman" w:cs="Times New Roman"/>
      <w:color w:val="auto"/>
      <w:szCs w:val="24"/>
    </w:rPr>
  </w:style>
  <w:style w:type="character" w:styleId="FollowedHyperlink">
    <w:name w:val="FollowedHyperlink"/>
    <w:basedOn w:val="DefaultParagraphFont"/>
    <w:uiPriority w:val="99"/>
    <w:semiHidden/>
    <w:unhideWhenUsed/>
    <w:rsid w:val="00E41C76"/>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59107">
      <w:bodyDiv w:val="1"/>
      <w:marLeft w:val="0"/>
      <w:marRight w:val="0"/>
      <w:marTop w:val="0"/>
      <w:marBottom w:val="0"/>
      <w:divBdr>
        <w:top w:val="none" w:sz="0" w:space="0" w:color="auto"/>
        <w:left w:val="none" w:sz="0" w:space="0" w:color="auto"/>
        <w:bottom w:val="none" w:sz="0" w:space="0" w:color="auto"/>
        <w:right w:val="none" w:sz="0" w:space="0" w:color="auto"/>
      </w:divBdr>
    </w:div>
    <w:div w:id="569341106">
      <w:bodyDiv w:val="1"/>
      <w:marLeft w:val="0"/>
      <w:marRight w:val="0"/>
      <w:marTop w:val="0"/>
      <w:marBottom w:val="0"/>
      <w:divBdr>
        <w:top w:val="none" w:sz="0" w:space="0" w:color="auto"/>
        <w:left w:val="none" w:sz="0" w:space="0" w:color="auto"/>
        <w:bottom w:val="none" w:sz="0" w:space="0" w:color="auto"/>
        <w:right w:val="none" w:sz="0" w:space="0" w:color="auto"/>
      </w:divBdr>
    </w:div>
    <w:div w:id="673801640">
      <w:bodyDiv w:val="1"/>
      <w:marLeft w:val="0"/>
      <w:marRight w:val="0"/>
      <w:marTop w:val="0"/>
      <w:marBottom w:val="0"/>
      <w:divBdr>
        <w:top w:val="none" w:sz="0" w:space="0" w:color="auto"/>
        <w:left w:val="none" w:sz="0" w:space="0" w:color="auto"/>
        <w:bottom w:val="none" w:sz="0" w:space="0" w:color="auto"/>
        <w:right w:val="none" w:sz="0" w:space="0" w:color="auto"/>
      </w:divBdr>
    </w:div>
    <w:div w:id="1226380900">
      <w:bodyDiv w:val="1"/>
      <w:marLeft w:val="0"/>
      <w:marRight w:val="0"/>
      <w:marTop w:val="0"/>
      <w:marBottom w:val="0"/>
      <w:divBdr>
        <w:top w:val="none" w:sz="0" w:space="0" w:color="auto"/>
        <w:left w:val="none" w:sz="0" w:space="0" w:color="auto"/>
        <w:bottom w:val="none" w:sz="0" w:space="0" w:color="auto"/>
        <w:right w:val="none" w:sz="0" w:space="0" w:color="auto"/>
      </w:divBdr>
    </w:div>
    <w:div w:id="1282877563">
      <w:bodyDiv w:val="1"/>
      <w:marLeft w:val="0"/>
      <w:marRight w:val="0"/>
      <w:marTop w:val="0"/>
      <w:marBottom w:val="0"/>
      <w:divBdr>
        <w:top w:val="none" w:sz="0" w:space="0" w:color="auto"/>
        <w:left w:val="none" w:sz="0" w:space="0" w:color="auto"/>
        <w:bottom w:val="none" w:sz="0" w:space="0" w:color="auto"/>
        <w:right w:val="none" w:sz="0" w:space="0" w:color="auto"/>
      </w:divBdr>
    </w:div>
    <w:div w:id="1745760902">
      <w:bodyDiv w:val="1"/>
      <w:marLeft w:val="0"/>
      <w:marRight w:val="0"/>
      <w:marTop w:val="0"/>
      <w:marBottom w:val="0"/>
      <w:divBdr>
        <w:top w:val="none" w:sz="0" w:space="0" w:color="auto"/>
        <w:left w:val="none" w:sz="0" w:space="0" w:color="auto"/>
        <w:bottom w:val="none" w:sz="0" w:space="0" w:color="auto"/>
        <w:right w:val="none" w:sz="0" w:space="0" w:color="auto"/>
      </w:divBdr>
    </w:div>
    <w:div w:id="1859194140">
      <w:bodyDiv w:val="1"/>
      <w:marLeft w:val="0"/>
      <w:marRight w:val="0"/>
      <w:marTop w:val="0"/>
      <w:marBottom w:val="0"/>
      <w:divBdr>
        <w:top w:val="none" w:sz="0" w:space="0" w:color="auto"/>
        <w:left w:val="none" w:sz="0" w:space="0" w:color="auto"/>
        <w:bottom w:val="none" w:sz="0" w:space="0" w:color="auto"/>
        <w:right w:val="none" w:sz="0" w:space="0" w:color="auto"/>
      </w:divBdr>
    </w:div>
    <w:div w:id="2079984639">
      <w:bodyDiv w:val="1"/>
      <w:marLeft w:val="0"/>
      <w:marRight w:val="0"/>
      <w:marTop w:val="0"/>
      <w:marBottom w:val="0"/>
      <w:divBdr>
        <w:top w:val="none" w:sz="0" w:space="0" w:color="auto"/>
        <w:left w:val="none" w:sz="0" w:space="0" w:color="auto"/>
        <w:bottom w:val="none" w:sz="0" w:space="0" w:color="auto"/>
        <w:right w:val="none" w:sz="0" w:space="0" w:color="auto"/>
      </w:divBdr>
      <w:divsChild>
        <w:div w:id="306083334">
          <w:marLeft w:val="0"/>
          <w:marRight w:val="0"/>
          <w:marTop w:val="0"/>
          <w:marBottom w:val="0"/>
          <w:divBdr>
            <w:top w:val="none" w:sz="0" w:space="0" w:color="auto"/>
            <w:left w:val="none" w:sz="0" w:space="0" w:color="auto"/>
            <w:bottom w:val="none" w:sz="0" w:space="0" w:color="auto"/>
            <w:right w:val="none" w:sz="0" w:space="0" w:color="auto"/>
          </w:divBdr>
        </w:div>
        <w:div w:id="1251619796">
          <w:marLeft w:val="0"/>
          <w:marRight w:val="0"/>
          <w:marTop w:val="0"/>
          <w:marBottom w:val="0"/>
          <w:divBdr>
            <w:top w:val="none" w:sz="0" w:space="0" w:color="auto"/>
            <w:left w:val="none" w:sz="0" w:space="0" w:color="auto"/>
            <w:bottom w:val="none" w:sz="0" w:space="0" w:color="auto"/>
            <w:right w:val="none" w:sz="0" w:space="0" w:color="auto"/>
          </w:divBdr>
        </w:div>
        <w:div w:id="1658339996">
          <w:marLeft w:val="0"/>
          <w:marRight w:val="0"/>
          <w:marTop w:val="0"/>
          <w:marBottom w:val="0"/>
          <w:divBdr>
            <w:top w:val="none" w:sz="0" w:space="0" w:color="auto"/>
            <w:left w:val="none" w:sz="0" w:space="0" w:color="auto"/>
            <w:bottom w:val="none" w:sz="0" w:space="0" w:color="auto"/>
            <w:right w:val="none" w:sz="0" w:space="0" w:color="auto"/>
          </w:divBdr>
        </w:div>
        <w:div w:id="1682317864">
          <w:marLeft w:val="0"/>
          <w:marRight w:val="0"/>
          <w:marTop w:val="0"/>
          <w:marBottom w:val="0"/>
          <w:divBdr>
            <w:top w:val="none" w:sz="0" w:space="0" w:color="auto"/>
            <w:left w:val="none" w:sz="0" w:space="0" w:color="auto"/>
            <w:bottom w:val="none" w:sz="0" w:space="0" w:color="auto"/>
            <w:right w:val="none" w:sz="0" w:space="0" w:color="auto"/>
          </w:divBdr>
        </w:div>
        <w:div w:id="19006311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fontTable" Target="fontTable.xml"/><Relationship Id="rId21" Type="http://schemas.openxmlformats.org/officeDocument/2006/relationships/glossaryDocument" Target="glossary/document.xml"/><Relationship Id="rId22"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hyperlink" Target="https://docs.google.com/forms/d/1XA7RdY8obbyXSeYKyvuxTx4vbcov1mGgXk93mQ8rkk/edit" TargetMode="External"/><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hyperlink" Target="mailto:karoumpos@gmail.com" TargetMode="External"/><Relationship Id="rId18" Type="http://schemas.openxmlformats.org/officeDocument/2006/relationships/hyperlink" Target="mailto:skatsios@ionio.gr" TargetMode="Externa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BL\AppData\Roaming\Microsoft\Templates\Professional%20services%20business%20plan.dotx" TargetMode="External"/></Relationships>
</file>

<file path=word/glossary/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Gill Sans MT">
    <w:panose1 w:val="020B0502020104020203"/>
    <w:charset w:val="00"/>
    <w:family w:val="auto"/>
    <w:pitch w:val="variable"/>
    <w:sig w:usb0="00000003" w:usb1="00000000" w:usb2="00000000" w:usb3="00000000" w:csb0="00000003" w:csb1="00000000"/>
  </w:font>
  <w:font w:name="Segoe UI">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s>
</file>

<file path=word/glossary/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C0504D" w:themeColor="accent2"/>
      </w:rPr>
    </w:lvl>
  </w:abstractNum>
  <w:abstractNum w:abstractNumId="1">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C0504D" w:themeColor="accent2"/>
        <w:u w:color="4F81BD"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F79646" w:themeColor="accent6"/>
        <w:u w:color="4F81BD"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C0504D" w:themeColor="accent2"/>
        <w:u w:color="4F81BD"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9BBB59" w:themeColor="accent3"/>
        <w:u w:color="4F81BD"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4BACC6" w:themeColor="accent5"/>
        <w:u w:color="4F81BD"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28C1828"/>
    <w:multiLevelType w:val="hybridMultilevel"/>
    <w:tmpl w:val="45148FEC"/>
    <w:lvl w:ilvl="0" w:tplc="C9B6E9BC">
      <w:start w:val="1"/>
      <w:numFmt w:val="decimal"/>
      <w:pStyle w:val="ListNumber"/>
      <w:lvlText w:val="%1."/>
      <w:lvlJc w:val="left"/>
      <w:pPr>
        <w:ind w:left="720" w:hanging="360"/>
      </w:pPr>
      <w:rPr>
        <w:rFonts w:hint="default"/>
        <w:b/>
        <w:color w:val="C0504D" w:themeColor="accent2"/>
        <w:u w:color="4F81BD"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5"/>
  </w:num>
  <w:num w:numId="5">
    <w:abstractNumId w:val="2"/>
  </w:num>
  <w:num w:numId="6">
    <w:abstractNumId w:val="1"/>
  </w:num>
  <w:num w:numId="7">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863"/>
    <w:rsid w:val="00106DE2"/>
    <w:rsid w:val="003A2863"/>
    <w:rsid w:val="00BB2E96"/>
    <w:rsid w:val="00D0772D"/>
    <w:rsid w:val="00DD51D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A523EA6C98F4E138B277F73E2390C27">
    <w:name w:val="2A523EA6C98F4E138B277F73E2390C27"/>
  </w:style>
  <w:style w:type="paragraph" w:customStyle="1" w:styleId="75F0590D57184996B3BD22F6336BE269">
    <w:name w:val="75F0590D57184996B3BD22F6336BE269"/>
  </w:style>
  <w:style w:type="paragraph" w:customStyle="1" w:styleId="2094951E35B04A10894E53B3A34112A7">
    <w:name w:val="2094951E35B04A10894E53B3A34112A7"/>
  </w:style>
  <w:style w:type="paragraph" w:styleId="ListBullet">
    <w:name w:val="List Bullet"/>
    <w:basedOn w:val="Normal"/>
    <w:uiPriority w:val="99"/>
    <w:pPr>
      <w:numPr>
        <w:numId w:val="1"/>
      </w:numPr>
      <w:spacing w:after="200" w:line="276" w:lineRule="auto"/>
      <w:ind w:left="340" w:hanging="340"/>
    </w:pPr>
    <w:rPr>
      <w:rFonts w:eastAsiaTheme="minorHAnsi"/>
      <w:color w:val="595959" w:themeColor="text1" w:themeTint="A6"/>
      <w:sz w:val="24"/>
      <w:lang w:val="en-US" w:eastAsia="en-US"/>
    </w:rPr>
  </w:style>
  <w:style w:type="paragraph" w:customStyle="1" w:styleId="E07023F3688546EFA3190A37C1361BD8">
    <w:name w:val="E07023F3688546EFA3190A37C1361BD8"/>
  </w:style>
  <w:style w:type="paragraph" w:customStyle="1" w:styleId="AC735EDC5D8E4D7F8747BD1274926121">
    <w:name w:val="AC735EDC5D8E4D7F8747BD1274926121"/>
  </w:style>
  <w:style w:type="paragraph" w:customStyle="1" w:styleId="FD3B64F5803D4AB898DC44438282E23A">
    <w:name w:val="FD3B64F5803D4AB898DC44438282E23A"/>
  </w:style>
  <w:style w:type="paragraph" w:styleId="ListNumber">
    <w:name w:val="List Number"/>
    <w:basedOn w:val="Normal"/>
    <w:uiPriority w:val="99"/>
    <w:pPr>
      <w:numPr>
        <w:numId w:val="2"/>
      </w:numPr>
      <w:spacing w:after="200" w:line="276" w:lineRule="auto"/>
      <w:ind w:left="340" w:hanging="340"/>
    </w:pPr>
    <w:rPr>
      <w:rFonts w:eastAsiaTheme="minorHAnsi"/>
      <w:color w:val="595959" w:themeColor="text1" w:themeTint="A6"/>
      <w:sz w:val="24"/>
      <w:lang w:val="en-US" w:eastAsia="en-US"/>
    </w:rPr>
  </w:style>
  <w:style w:type="paragraph" w:customStyle="1" w:styleId="43EF3C4C74074DD99D62FD8578278443">
    <w:name w:val="43EF3C4C74074DD99D62FD8578278443"/>
  </w:style>
  <w:style w:type="paragraph" w:customStyle="1" w:styleId="6CF9D51057CE4E88B635E809763F6E9E">
    <w:name w:val="6CF9D51057CE4E88B635E809763F6E9E"/>
  </w:style>
  <w:style w:type="paragraph" w:customStyle="1" w:styleId="030E07583021460EB4D68ACCA6D24093">
    <w:name w:val="030E07583021460EB4D68ACCA6D24093"/>
  </w:style>
  <w:style w:type="character" w:customStyle="1" w:styleId="Bold">
    <w:name w:val="Bold"/>
    <w:uiPriority w:val="1"/>
    <w:qFormat/>
    <w:rsid w:val="003A2863"/>
    <w:rPr>
      <w:b/>
      <w:bCs/>
    </w:rPr>
  </w:style>
  <w:style w:type="paragraph" w:customStyle="1" w:styleId="0219FC96B21E4DE39C5FBA6F91FEDAA8">
    <w:name w:val="0219FC96B21E4DE39C5FBA6F91FEDAA8"/>
  </w:style>
  <w:style w:type="paragraph" w:customStyle="1" w:styleId="B40970AA42444BBF9260AEB14A3B6099">
    <w:name w:val="B40970AA42444BBF9260AEB14A3B6099"/>
  </w:style>
  <w:style w:type="paragraph" w:customStyle="1" w:styleId="C5BC38A312ED427586D95A888968792C">
    <w:name w:val="C5BC38A312ED427586D95A888968792C"/>
  </w:style>
  <w:style w:type="paragraph" w:customStyle="1" w:styleId="850B23FEE04F46BC88CCAF88972D16F5">
    <w:name w:val="850B23FEE04F46BC88CCAF88972D16F5"/>
  </w:style>
  <w:style w:type="paragraph" w:customStyle="1" w:styleId="3AB8B945EDF840FF8ABFE20C1593EFE0">
    <w:name w:val="3AB8B945EDF840FF8ABFE20C1593EFE0"/>
  </w:style>
  <w:style w:type="paragraph" w:customStyle="1" w:styleId="922AAAE72C7F48DEA7769AAE093894C5">
    <w:name w:val="922AAAE72C7F48DEA7769AAE093894C5"/>
  </w:style>
  <w:style w:type="paragraph" w:customStyle="1" w:styleId="66F64730528944A69220A3D8B32812FF">
    <w:name w:val="66F64730528944A69220A3D8B32812FF"/>
  </w:style>
  <w:style w:type="paragraph" w:customStyle="1" w:styleId="A35C85830A8A40AD97FA66E7C421CF55">
    <w:name w:val="A35C85830A8A40AD97FA66E7C421CF55"/>
  </w:style>
  <w:style w:type="paragraph" w:customStyle="1" w:styleId="60A8F1AB38E440BAB1BEFABACEE3CCCE">
    <w:name w:val="60A8F1AB38E440BAB1BEFABACEE3CCCE"/>
  </w:style>
  <w:style w:type="paragraph" w:customStyle="1" w:styleId="11E471D15DC440CB99ADB4C452EB832F">
    <w:name w:val="11E471D15DC440CB99ADB4C452EB832F"/>
  </w:style>
  <w:style w:type="paragraph" w:customStyle="1" w:styleId="9DDB9C2356754138B3BE9EA548B6E0C2">
    <w:name w:val="9DDB9C2356754138B3BE9EA548B6E0C2"/>
  </w:style>
  <w:style w:type="paragraph" w:customStyle="1" w:styleId="9284AC971BAF475D96B40E320CDD69B3">
    <w:name w:val="9284AC971BAF475D96B40E320CDD69B3"/>
  </w:style>
  <w:style w:type="paragraph" w:customStyle="1" w:styleId="4A616B774C8C4708ADE7E9F59A048880">
    <w:name w:val="4A616B774C8C4708ADE7E9F59A048880"/>
  </w:style>
  <w:style w:type="paragraph" w:customStyle="1" w:styleId="9B43971723C349BA9EE844E55D1C7A81">
    <w:name w:val="9B43971723C349BA9EE844E55D1C7A81"/>
  </w:style>
  <w:style w:type="paragraph" w:customStyle="1" w:styleId="542C12F1F7494415826C8250AB62EF94">
    <w:name w:val="542C12F1F7494415826C8250AB62EF94"/>
  </w:style>
  <w:style w:type="paragraph" w:customStyle="1" w:styleId="8C67FEE139CA484FBA7FCB9222A2404B">
    <w:name w:val="8C67FEE139CA484FBA7FCB9222A2404B"/>
  </w:style>
  <w:style w:type="paragraph" w:customStyle="1" w:styleId="69721C650F4D403B94C9AAA590C815BA">
    <w:name w:val="69721C650F4D403B94C9AAA590C815BA"/>
  </w:style>
  <w:style w:type="paragraph" w:customStyle="1" w:styleId="785B8174A5C84017A6EE53C1E37A3051">
    <w:name w:val="785B8174A5C84017A6EE53C1E37A3051"/>
  </w:style>
  <w:style w:type="paragraph" w:customStyle="1" w:styleId="EA26B4469E6F4A64B7D81AB739FF7B18">
    <w:name w:val="EA26B4469E6F4A64B7D81AB739FF7B18"/>
  </w:style>
  <w:style w:type="paragraph" w:customStyle="1" w:styleId="3A075DAA526948B28E6A1603A1B8B668">
    <w:name w:val="3A075DAA526948B28E6A1603A1B8B668"/>
  </w:style>
  <w:style w:type="paragraph" w:customStyle="1" w:styleId="9D568E074A2E4857BCE64465F19DD4A9">
    <w:name w:val="9D568E074A2E4857BCE64465F19DD4A9"/>
  </w:style>
  <w:style w:type="paragraph" w:customStyle="1" w:styleId="3F3289396AE94520B5FD256746F73BE4">
    <w:name w:val="3F3289396AE94520B5FD256746F73BE4"/>
  </w:style>
  <w:style w:type="paragraph" w:customStyle="1" w:styleId="29D04D4B404A4BCFA2593BAED09CC0DF">
    <w:name w:val="29D04D4B404A4BCFA2593BAED09CC0DF"/>
  </w:style>
  <w:style w:type="paragraph" w:customStyle="1" w:styleId="82544431D46D4E029135CBDB33441B1D">
    <w:name w:val="82544431D46D4E029135CBDB33441B1D"/>
  </w:style>
  <w:style w:type="paragraph" w:customStyle="1" w:styleId="2D99E18466044410A1EC27A1B263F120">
    <w:name w:val="2D99E18466044410A1EC27A1B263F120"/>
  </w:style>
  <w:style w:type="paragraph" w:customStyle="1" w:styleId="DCEBB6A3004F41F6B524A0E457A5CC78">
    <w:name w:val="DCEBB6A3004F41F6B524A0E457A5CC78"/>
  </w:style>
  <w:style w:type="paragraph" w:customStyle="1" w:styleId="7DF73FEA71664AE2A41CD49FC27BA9F1">
    <w:name w:val="7DF73FEA71664AE2A41CD49FC27BA9F1"/>
  </w:style>
  <w:style w:type="paragraph" w:customStyle="1" w:styleId="0AC074AC4BD4451CA9EF3626396C9282">
    <w:name w:val="0AC074AC4BD4451CA9EF3626396C9282"/>
  </w:style>
  <w:style w:type="paragraph" w:customStyle="1" w:styleId="E24D95D7697B4F41BC979D2481E9EC79">
    <w:name w:val="E24D95D7697B4F41BC979D2481E9EC79"/>
  </w:style>
  <w:style w:type="paragraph" w:customStyle="1" w:styleId="DD6DD1AC5A5A42D583D6356ABD385D82">
    <w:name w:val="DD6DD1AC5A5A42D583D6356ABD385D82"/>
  </w:style>
  <w:style w:type="paragraph" w:customStyle="1" w:styleId="961CA501428F4600A6DC46C71C8EE14D">
    <w:name w:val="961CA501428F4600A6DC46C71C8EE14D"/>
  </w:style>
  <w:style w:type="paragraph" w:customStyle="1" w:styleId="C4519DF07BD149D4BCAE7A86871EA95E">
    <w:name w:val="C4519DF07BD149D4BCAE7A86871EA95E"/>
  </w:style>
  <w:style w:type="paragraph" w:customStyle="1" w:styleId="44A17337F8314B35BC0ACA4E2415A7F2">
    <w:name w:val="44A17337F8314B35BC0ACA4E2415A7F2"/>
  </w:style>
  <w:style w:type="paragraph" w:customStyle="1" w:styleId="C55529E90E444E0B9754A3B05E5DAC71">
    <w:name w:val="C55529E90E444E0B9754A3B05E5DAC71"/>
  </w:style>
  <w:style w:type="paragraph" w:customStyle="1" w:styleId="D8DAF8AABBB64621BC5FC140886AE4A1">
    <w:name w:val="D8DAF8AABBB64621BC5FC140886AE4A1"/>
  </w:style>
  <w:style w:type="paragraph" w:customStyle="1" w:styleId="3AA19B093C604B0384C4B4EB18604CAF">
    <w:name w:val="3AA19B093C604B0384C4B4EB18604CAF"/>
  </w:style>
  <w:style w:type="paragraph" w:customStyle="1" w:styleId="36F263E2DBF845FEA6BF8C111CF99E03">
    <w:name w:val="36F263E2DBF845FEA6BF8C111CF99E03"/>
  </w:style>
  <w:style w:type="paragraph" w:customStyle="1" w:styleId="8F16DA51BE464B59A8543E17496191D9">
    <w:name w:val="8F16DA51BE464B59A8543E17496191D9"/>
  </w:style>
  <w:style w:type="paragraph" w:customStyle="1" w:styleId="FF8B299842B7421C902C88A384609FF4">
    <w:name w:val="FF8B299842B7421C902C88A384609FF4"/>
  </w:style>
  <w:style w:type="paragraph" w:customStyle="1" w:styleId="8470D1C93BD94E07BC59186BA90DA1B1">
    <w:name w:val="8470D1C93BD94E07BC59186BA90DA1B1"/>
  </w:style>
  <w:style w:type="paragraph" w:customStyle="1" w:styleId="71AE87970F4541BD98D965D5C2E7C3F0">
    <w:name w:val="71AE87970F4541BD98D965D5C2E7C3F0"/>
  </w:style>
  <w:style w:type="paragraph" w:customStyle="1" w:styleId="884082C992D2445389C73197E77503C0">
    <w:name w:val="884082C992D2445389C73197E77503C0"/>
  </w:style>
  <w:style w:type="paragraph" w:customStyle="1" w:styleId="35AA695E17CC4A47AE46C921D3AD7487">
    <w:name w:val="35AA695E17CC4A47AE46C921D3AD7487"/>
  </w:style>
  <w:style w:type="paragraph" w:customStyle="1" w:styleId="618AE24B552A4549A203F14F25C91EA8">
    <w:name w:val="618AE24B552A4549A203F14F25C91EA8"/>
  </w:style>
  <w:style w:type="paragraph" w:customStyle="1" w:styleId="AD6EDF7AB7364E199550796E32A48F80">
    <w:name w:val="AD6EDF7AB7364E199550796E32A48F80"/>
  </w:style>
  <w:style w:type="paragraph" w:customStyle="1" w:styleId="199BCD3FFE904A2284329F921C76E8B4">
    <w:name w:val="199BCD3FFE904A2284329F921C76E8B4"/>
  </w:style>
  <w:style w:type="paragraph" w:customStyle="1" w:styleId="95AFBCE1C05D4ADBA1C2992BCBAA5268">
    <w:name w:val="95AFBCE1C05D4ADBA1C2992BCBAA5268"/>
  </w:style>
  <w:style w:type="paragraph" w:customStyle="1" w:styleId="0FD3B06FF7F948E4A8393A4480709C5C">
    <w:name w:val="0FD3B06FF7F948E4A8393A4480709C5C"/>
  </w:style>
  <w:style w:type="paragraph" w:customStyle="1" w:styleId="E99B8452D6C441CBA1D5A9DC0A0008B2">
    <w:name w:val="E99B8452D6C441CBA1D5A9DC0A0008B2"/>
  </w:style>
  <w:style w:type="paragraph" w:customStyle="1" w:styleId="F2BCD946B9D84713B59351963EB9B52D">
    <w:name w:val="F2BCD946B9D84713B59351963EB9B52D"/>
  </w:style>
  <w:style w:type="paragraph" w:customStyle="1" w:styleId="FCB49E71B8C84E2F83D1CC69F77DCF8B">
    <w:name w:val="FCB49E71B8C84E2F83D1CC69F77DCF8B"/>
  </w:style>
  <w:style w:type="paragraph" w:customStyle="1" w:styleId="A2B76F551E15485FA24B3213B4328FF6">
    <w:name w:val="A2B76F551E15485FA24B3213B4328FF6"/>
  </w:style>
  <w:style w:type="paragraph" w:customStyle="1" w:styleId="A299920673984E57BE2139144BC1484B">
    <w:name w:val="A299920673984E57BE2139144BC1484B"/>
  </w:style>
  <w:style w:type="paragraph" w:customStyle="1" w:styleId="F0B087D4828A41BD8609E4FB2A10481F">
    <w:name w:val="F0B087D4828A41BD8609E4FB2A10481F"/>
  </w:style>
  <w:style w:type="paragraph" w:customStyle="1" w:styleId="Graphbullet">
    <w:name w:val="Graph bullet"/>
    <w:basedOn w:val="Normal"/>
    <w:qFormat/>
    <w:pPr>
      <w:numPr>
        <w:numId w:val="3"/>
      </w:numPr>
      <w:spacing w:after="0" w:line="216" w:lineRule="auto"/>
      <w:ind w:left="284" w:hanging="284"/>
    </w:pPr>
    <w:rPr>
      <w:rFonts w:eastAsiaTheme="minorHAnsi"/>
      <w:color w:val="595959" w:themeColor="text1" w:themeTint="A6"/>
      <w:sz w:val="20"/>
      <w:lang w:val="en-US" w:eastAsia="en-US"/>
    </w:rPr>
  </w:style>
  <w:style w:type="paragraph" w:customStyle="1" w:styleId="D330D353963E4079AF4B02D00915C96C">
    <w:name w:val="D330D353963E4079AF4B02D00915C96C"/>
  </w:style>
  <w:style w:type="paragraph" w:customStyle="1" w:styleId="ADE10D5966864B79A00D3FCECB79D021">
    <w:name w:val="ADE10D5966864B79A00D3FCECB79D021"/>
  </w:style>
  <w:style w:type="paragraph" w:customStyle="1" w:styleId="Graphbullet2">
    <w:name w:val="Graph bullet 2"/>
    <w:basedOn w:val="Normal"/>
    <w:qFormat/>
    <w:pPr>
      <w:numPr>
        <w:numId w:val="4"/>
      </w:numPr>
      <w:spacing w:after="0" w:line="216" w:lineRule="auto"/>
      <w:ind w:left="284" w:hanging="284"/>
    </w:pPr>
    <w:rPr>
      <w:rFonts w:eastAsiaTheme="minorHAnsi"/>
      <w:color w:val="595959" w:themeColor="text1" w:themeTint="A6"/>
      <w:sz w:val="20"/>
      <w:lang w:val="en-US" w:eastAsia="en-US"/>
    </w:rPr>
  </w:style>
  <w:style w:type="paragraph" w:customStyle="1" w:styleId="8681B89F725944F79503711224CBB52F">
    <w:name w:val="8681B89F725944F79503711224CBB52F"/>
  </w:style>
  <w:style w:type="paragraph" w:customStyle="1" w:styleId="480F1B3AAE2B427BA0C3C6F91C384697">
    <w:name w:val="480F1B3AAE2B427BA0C3C6F91C384697"/>
  </w:style>
  <w:style w:type="paragraph" w:customStyle="1" w:styleId="Graphbullet3">
    <w:name w:val="Graph bullet 3"/>
    <w:basedOn w:val="Normal"/>
    <w:qFormat/>
    <w:pPr>
      <w:numPr>
        <w:numId w:val="5"/>
      </w:numPr>
      <w:spacing w:after="0" w:line="216" w:lineRule="auto"/>
      <w:ind w:left="284" w:hanging="284"/>
    </w:pPr>
    <w:rPr>
      <w:rFonts w:eastAsiaTheme="minorHAnsi"/>
      <w:color w:val="595959" w:themeColor="text1" w:themeTint="A6"/>
      <w:sz w:val="20"/>
      <w:lang w:val="en-US" w:eastAsia="en-US"/>
    </w:rPr>
  </w:style>
  <w:style w:type="paragraph" w:customStyle="1" w:styleId="14017EB27BCA464D954439AD12B30993">
    <w:name w:val="14017EB27BCA464D954439AD12B30993"/>
  </w:style>
  <w:style w:type="paragraph" w:customStyle="1" w:styleId="4A6ACDAAF3B346B893019FD0384F5404">
    <w:name w:val="4A6ACDAAF3B346B893019FD0384F5404"/>
  </w:style>
  <w:style w:type="paragraph" w:customStyle="1" w:styleId="Graphbullet4">
    <w:name w:val="Graph bullet 4"/>
    <w:basedOn w:val="Normal"/>
    <w:qFormat/>
    <w:pPr>
      <w:numPr>
        <w:numId w:val="6"/>
      </w:numPr>
      <w:spacing w:after="0" w:line="240" w:lineRule="auto"/>
      <w:ind w:left="284" w:hanging="284"/>
    </w:pPr>
    <w:rPr>
      <w:rFonts w:eastAsiaTheme="minorHAnsi"/>
      <w:color w:val="595959" w:themeColor="text1" w:themeTint="A6"/>
      <w:sz w:val="20"/>
      <w:lang w:val="en-US" w:eastAsia="en-US"/>
    </w:rPr>
  </w:style>
  <w:style w:type="paragraph" w:customStyle="1" w:styleId="539B76E9B298485A9365E0AA24FF7FDF">
    <w:name w:val="539B76E9B298485A9365E0AA24FF7FDF"/>
  </w:style>
  <w:style w:type="paragraph" w:customStyle="1" w:styleId="7A303A412DFA4118B5AFB6046951F82A">
    <w:name w:val="7A303A412DFA4118B5AFB6046951F82A"/>
  </w:style>
  <w:style w:type="paragraph" w:customStyle="1" w:styleId="A6BC2A957D244E2397AAC29977960852">
    <w:name w:val="A6BC2A957D244E2397AAC29977960852"/>
  </w:style>
  <w:style w:type="paragraph" w:customStyle="1" w:styleId="C1EA51D118D14BE8B9AA8A026928A785">
    <w:name w:val="C1EA51D118D14BE8B9AA8A026928A785"/>
  </w:style>
  <w:style w:type="paragraph" w:customStyle="1" w:styleId="DA036D3A0D214898A06CC1CC17350FD2">
    <w:name w:val="DA036D3A0D214898A06CC1CC17350FD2"/>
  </w:style>
  <w:style w:type="paragraph" w:customStyle="1" w:styleId="453AB2B904EA4A21931688057F7D9EFC">
    <w:name w:val="453AB2B904EA4A21931688057F7D9EFC"/>
  </w:style>
  <w:style w:type="paragraph" w:customStyle="1" w:styleId="788A754C37A14AEDB635EBBCE3AE6C26">
    <w:name w:val="788A754C37A14AEDB635EBBCE3AE6C26"/>
  </w:style>
  <w:style w:type="paragraph" w:customStyle="1" w:styleId="534F1699CC56437D997B9C4D6F5604BC">
    <w:name w:val="534F1699CC56437D997B9C4D6F5604BC"/>
  </w:style>
  <w:style w:type="paragraph" w:customStyle="1" w:styleId="11AEA22910A54E34AB104976F9CF81E8">
    <w:name w:val="11AEA22910A54E34AB104976F9CF81E8"/>
  </w:style>
  <w:style w:type="paragraph" w:customStyle="1" w:styleId="FC665BFE436649B19D6EEABD2F6F33EF">
    <w:name w:val="FC665BFE436649B19D6EEABD2F6F33EF"/>
  </w:style>
  <w:style w:type="paragraph" w:customStyle="1" w:styleId="B25BFDC4A01F4BA0B137DB17B677843E">
    <w:name w:val="B25BFDC4A01F4BA0B137DB17B677843E"/>
  </w:style>
  <w:style w:type="paragraph" w:customStyle="1" w:styleId="B5FE09EA9C794BE1A9901C7E53D405F1">
    <w:name w:val="B5FE09EA9C794BE1A9901C7E53D405F1"/>
  </w:style>
  <w:style w:type="paragraph" w:customStyle="1" w:styleId="C75BBD8EFB9D43619D8357985E946FE9">
    <w:name w:val="C75BBD8EFB9D43619D8357985E946FE9"/>
  </w:style>
  <w:style w:type="paragraph" w:customStyle="1" w:styleId="3B6DF0CE07144F439CC8F38437A0FDA8">
    <w:name w:val="3B6DF0CE07144F439CC8F38437A0FDA8"/>
  </w:style>
  <w:style w:type="paragraph" w:customStyle="1" w:styleId="D0FDE37722B1458D9F29781DBFB8CCE3">
    <w:name w:val="D0FDE37722B1458D9F29781DBFB8CCE3"/>
  </w:style>
  <w:style w:type="paragraph" w:customStyle="1" w:styleId="B8FAE84F09D6493186E0310B14869697">
    <w:name w:val="B8FAE84F09D6493186E0310B14869697"/>
  </w:style>
  <w:style w:type="paragraph" w:customStyle="1" w:styleId="6D31C140A3654226B0D3955673FDB5A4">
    <w:name w:val="6D31C140A3654226B0D3955673FDB5A4"/>
  </w:style>
  <w:style w:type="paragraph" w:customStyle="1" w:styleId="35F1CA334B5F404D954EBF541149FA52">
    <w:name w:val="35F1CA334B5F404D954EBF541149FA52"/>
  </w:style>
  <w:style w:type="paragraph" w:customStyle="1" w:styleId="DBEE0BBE1227482B808C805AF1349ECF">
    <w:name w:val="DBEE0BBE1227482B808C805AF1349ECF"/>
  </w:style>
  <w:style w:type="paragraph" w:customStyle="1" w:styleId="D4F47F578FAF4341AD3B3330C6F6975C">
    <w:name w:val="D4F47F578FAF4341AD3B3330C6F6975C"/>
  </w:style>
  <w:style w:type="paragraph" w:customStyle="1" w:styleId="17E950ABBA874A6B9597441411AB6F62">
    <w:name w:val="17E950ABBA874A6B9597441411AB6F62"/>
  </w:style>
  <w:style w:type="paragraph" w:styleId="ListBullet2">
    <w:name w:val="List Bullet 2"/>
    <w:basedOn w:val="Normal"/>
    <w:uiPriority w:val="99"/>
    <w:pPr>
      <w:numPr>
        <w:numId w:val="7"/>
      </w:numPr>
      <w:spacing w:after="120" w:line="288" w:lineRule="auto"/>
    </w:pPr>
    <w:rPr>
      <w:rFonts w:eastAsiaTheme="minorHAnsi"/>
      <w:color w:val="595959" w:themeColor="text1" w:themeTint="A6"/>
      <w:sz w:val="24"/>
      <w:lang w:val="en-US" w:eastAsia="en-US"/>
    </w:rPr>
  </w:style>
  <w:style w:type="paragraph" w:customStyle="1" w:styleId="B1EBDEB161F04369AC2C48C1A74EE69C">
    <w:name w:val="B1EBDEB161F04369AC2C48C1A74EE69C"/>
  </w:style>
  <w:style w:type="paragraph" w:customStyle="1" w:styleId="3090EE0E893749278AD7DB60C4B0D4D2">
    <w:name w:val="3090EE0E893749278AD7DB60C4B0D4D2"/>
  </w:style>
  <w:style w:type="paragraph" w:customStyle="1" w:styleId="09E89D2B39264156AA3A463DB2960FAA">
    <w:name w:val="09E89D2B39264156AA3A463DB2960FAA"/>
  </w:style>
  <w:style w:type="paragraph" w:customStyle="1" w:styleId="48F39A72021A454DA9D36A1EA82D0E60">
    <w:name w:val="48F39A72021A454DA9D36A1EA82D0E60"/>
  </w:style>
  <w:style w:type="paragraph" w:customStyle="1" w:styleId="8356CAAA53FB4531A69B120DB12EE09B">
    <w:name w:val="8356CAAA53FB4531A69B120DB12EE09B"/>
  </w:style>
  <w:style w:type="paragraph" w:customStyle="1" w:styleId="CE267257710440FFB906B9BA2F49A337">
    <w:name w:val="CE267257710440FFB906B9BA2F49A337"/>
  </w:style>
  <w:style w:type="paragraph" w:customStyle="1" w:styleId="5D6358DA03DE44E193808FCEA3C5A138">
    <w:name w:val="5D6358DA03DE44E193808FCEA3C5A138"/>
  </w:style>
  <w:style w:type="paragraph" w:customStyle="1" w:styleId="81F8824B700642849D763AFDBC11222D">
    <w:name w:val="81F8824B700642849D763AFDBC11222D"/>
  </w:style>
  <w:style w:type="paragraph" w:customStyle="1" w:styleId="BC8AC2F9A2AC42B2BB442961F6DC2E1B">
    <w:name w:val="BC8AC2F9A2AC42B2BB442961F6DC2E1B"/>
  </w:style>
  <w:style w:type="paragraph" w:customStyle="1" w:styleId="CBEBC1C027384692991B3F81EE7EC293">
    <w:name w:val="CBEBC1C027384692991B3F81EE7EC293"/>
  </w:style>
  <w:style w:type="paragraph" w:customStyle="1" w:styleId="11C534A0303D4B1D96C861A5A2F89981">
    <w:name w:val="11C534A0303D4B1D96C861A5A2F89981"/>
  </w:style>
  <w:style w:type="paragraph" w:customStyle="1" w:styleId="F0705BAB9BA94F4497703FE560236A2C">
    <w:name w:val="F0705BAB9BA94F4497703FE560236A2C"/>
  </w:style>
  <w:style w:type="paragraph" w:customStyle="1" w:styleId="095D1108968049508AD680D6BF591155">
    <w:name w:val="095D1108968049508AD680D6BF591155"/>
  </w:style>
  <w:style w:type="paragraph" w:customStyle="1" w:styleId="CD92B8558CA447589E7691D4167231D9">
    <w:name w:val="CD92B8558CA447589E7691D4167231D9"/>
  </w:style>
  <w:style w:type="paragraph" w:customStyle="1" w:styleId="A8CF37E13C25414B986A1F47069DAF3C">
    <w:name w:val="A8CF37E13C25414B986A1F47069DAF3C"/>
  </w:style>
  <w:style w:type="paragraph" w:customStyle="1" w:styleId="665E0E2BC3BD4ED8A89F643920C287C7">
    <w:name w:val="665E0E2BC3BD4ED8A89F643920C287C7"/>
  </w:style>
  <w:style w:type="paragraph" w:customStyle="1" w:styleId="7B325A6476EF4926B4C1CEB484E102BC">
    <w:name w:val="7B325A6476EF4926B4C1CEB484E102BC"/>
  </w:style>
  <w:style w:type="paragraph" w:customStyle="1" w:styleId="59EA79954BA749F58C66EB33E793AF0B">
    <w:name w:val="59EA79954BA749F58C66EB33E793AF0B"/>
  </w:style>
  <w:style w:type="paragraph" w:customStyle="1" w:styleId="F11243DD1A2044958956F77BE1DC5875">
    <w:name w:val="F11243DD1A2044958956F77BE1DC5875"/>
  </w:style>
  <w:style w:type="paragraph" w:customStyle="1" w:styleId="5C24C550ED26440F989DC538BE59D717">
    <w:name w:val="5C24C550ED26440F989DC538BE59D717"/>
  </w:style>
  <w:style w:type="paragraph" w:customStyle="1" w:styleId="ED4DC239AE7D4423907B084BA5A7D0BD">
    <w:name w:val="ED4DC239AE7D4423907B084BA5A7D0BD"/>
  </w:style>
  <w:style w:type="paragraph" w:customStyle="1" w:styleId="00DBBEE8AB6346E38C318A0A4A3AAA4A">
    <w:name w:val="00DBBEE8AB6346E38C318A0A4A3AAA4A"/>
  </w:style>
  <w:style w:type="paragraph" w:customStyle="1" w:styleId="E97B128DC74C4CBCBC1225E8186878AC">
    <w:name w:val="E97B128DC74C4CBCBC1225E8186878AC"/>
  </w:style>
  <w:style w:type="paragraph" w:customStyle="1" w:styleId="BB286D69E5864C9BA47DC0E3B9ABAB5B">
    <w:name w:val="BB286D69E5864C9BA47DC0E3B9ABAB5B"/>
  </w:style>
  <w:style w:type="paragraph" w:customStyle="1" w:styleId="55FB2026F2EA4A86AEFAD22C28C0F656">
    <w:name w:val="55FB2026F2EA4A86AEFAD22C28C0F656"/>
  </w:style>
  <w:style w:type="paragraph" w:customStyle="1" w:styleId="13C16B7726D74A569411B13B97C78A34">
    <w:name w:val="13C16B7726D74A569411B13B97C78A34"/>
  </w:style>
  <w:style w:type="paragraph" w:customStyle="1" w:styleId="98E9FD7AA14543388EF6EC823C80DD01">
    <w:name w:val="98E9FD7AA14543388EF6EC823C80DD01"/>
  </w:style>
  <w:style w:type="paragraph" w:customStyle="1" w:styleId="7FE549E280AF450FB9E7FF01BFA4B61F">
    <w:name w:val="7FE549E280AF450FB9E7FF01BFA4B61F"/>
  </w:style>
  <w:style w:type="paragraph" w:customStyle="1" w:styleId="21E5DB4A3B1E4529840A825D896E1C08">
    <w:name w:val="21E5DB4A3B1E4529840A825D896E1C08"/>
  </w:style>
  <w:style w:type="paragraph" w:customStyle="1" w:styleId="09EFD01DE21C49F985279B8FA13D1500">
    <w:name w:val="09EFD01DE21C49F985279B8FA13D1500"/>
  </w:style>
  <w:style w:type="paragraph" w:customStyle="1" w:styleId="5BE6D85CE7A743B398C737E3E71AF471">
    <w:name w:val="5BE6D85CE7A743B398C737E3E71AF471"/>
  </w:style>
  <w:style w:type="paragraph" w:customStyle="1" w:styleId="CF25D91192104A85B376AF285375352C">
    <w:name w:val="CF25D91192104A85B376AF285375352C"/>
  </w:style>
  <w:style w:type="paragraph" w:customStyle="1" w:styleId="3CF65731EA0240F9BE8AB9F782A512A2">
    <w:name w:val="3CF65731EA0240F9BE8AB9F782A512A2"/>
  </w:style>
  <w:style w:type="paragraph" w:customStyle="1" w:styleId="9CEF2EFAB83C4411960ED6EA4C7F3A08">
    <w:name w:val="9CEF2EFAB83C4411960ED6EA4C7F3A08"/>
  </w:style>
  <w:style w:type="paragraph" w:customStyle="1" w:styleId="18698A07FC7D4E158763A6C5E8682196">
    <w:name w:val="18698A07FC7D4E158763A6C5E8682196"/>
  </w:style>
  <w:style w:type="paragraph" w:customStyle="1" w:styleId="7503C412D7B54AB09BDB4F1CEF87DAEE">
    <w:name w:val="7503C412D7B54AB09BDB4F1CEF87DAEE"/>
  </w:style>
  <w:style w:type="paragraph" w:customStyle="1" w:styleId="5DBFEAFC982242769F8E5B357E4837A4">
    <w:name w:val="5DBFEAFC982242769F8E5B357E4837A4"/>
  </w:style>
  <w:style w:type="paragraph" w:customStyle="1" w:styleId="8AF42E7E88E94FF09D87E44E58FC875D">
    <w:name w:val="8AF42E7E88E94FF09D87E44E58FC875D"/>
  </w:style>
  <w:style w:type="paragraph" w:customStyle="1" w:styleId="F9BE60F322314A6FA81903C340102298">
    <w:name w:val="F9BE60F322314A6FA81903C340102298"/>
  </w:style>
  <w:style w:type="paragraph" w:customStyle="1" w:styleId="6D863EF62F0F4E11BDF3E027D2F0AFB3">
    <w:name w:val="6D863EF62F0F4E11BDF3E027D2F0AFB3"/>
  </w:style>
  <w:style w:type="paragraph" w:customStyle="1" w:styleId="33B8F3AB38F14CF597B166F78EF5FF8A">
    <w:name w:val="33B8F3AB38F14CF597B166F78EF5FF8A"/>
  </w:style>
  <w:style w:type="paragraph" w:customStyle="1" w:styleId="5315606CA34643D898B9B08C5E6A02FC">
    <w:name w:val="5315606CA34643D898B9B08C5E6A02FC"/>
  </w:style>
  <w:style w:type="paragraph" w:customStyle="1" w:styleId="644B96272BC044B58E816549DB351AB2">
    <w:name w:val="644B96272BC044B58E816549DB351AB2"/>
  </w:style>
  <w:style w:type="paragraph" w:customStyle="1" w:styleId="3508B048E86544A0A68A8D0C7E1052C1">
    <w:name w:val="3508B048E86544A0A68A8D0C7E1052C1"/>
  </w:style>
  <w:style w:type="paragraph" w:customStyle="1" w:styleId="4E37B7DE6C58462794D8FAECE4425660">
    <w:name w:val="4E37B7DE6C58462794D8FAECE4425660"/>
  </w:style>
  <w:style w:type="paragraph" w:customStyle="1" w:styleId="78F484AB664A45ACB4E9D63E3437F699">
    <w:name w:val="78F484AB664A45ACB4E9D63E3437F699"/>
  </w:style>
  <w:style w:type="paragraph" w:customStyle="1" w:styleId="BEF066E515AC423CB9642236BBAFFF6E">
    <w:name w:val="BEF066E515AC423CB9642236BBAFFF6E"/>
  </w:style>
  <w:style w:type="paragraph" w:customStyle="1" w:styleId="9D1D14B88CA7476F9A18BED89DC04384">
    <w:name w:val="9D1D14B88CA7476F9A18BED89DC04384"/>
  </w:style>
  <w:style w:type="paragraph" w:customStyle="1" w:styleId="3A6C199473AA42499077844829C25932">
    <w:name w:val="3A6C199473AA42499077844829C25932"/>
  </w:style>
  <w:style w:type="paragraph" w:customStyle="1" w:styleId="729A86546AAD4F0188C093CCF2069E76">
    <w:name w:val="729A86546AAD4F0188C093CCF2069E76"/>
  </w:style>
  <w:style w:type="paragraph" w:customStyle="1" w:styleId="3EDF399AB716486E946B0D400004E3CE">
    <w:name w:val="3EDF399AB716486E946B0D400004E3CE"/>
  </w:style>
  <w:style w:type="paragraph" w:customStyle="1" w:styleId="C438957B3EC44FE1966E17B0217E5D78">
    <w:name w:val="C438957B3EC44FE1966E17B0217E5D78"/>
  </w:style>
  <w:style w:type="paragraph" w:customStyle="1" w:styleId="67BEF71A4CBD407C8A4A49070251EEBC">
    <w:name w:val="67BEF71A4CBD407C8A4A49070251EEBC"/>
  </w:style>
  <w:style w:type="paragraph" w:customStyle="1" w:styleId="B9A4FBA216434D4F8A53551827740936">
    <w:name w:val="B9A4FBA216434D4F8A53551827740936"/>
  </w:style>
  <w:style w:type="paragraph" w:customStyle="1" w:styleId="88FC41120F9F4B98B986DFC3E1F2E634">
    <w:name w:val="88FC41120F9F4B98B986DFC3E1F2E634"/>
  </w:style>
  <w:style w:type="paragraph" w:customStyle="1" w:styleId="7ABBE1BB6AB24A6BBE9543BA604560EA">
    <w:name w:val="7ABBE1BB6AB24A6BBE9543BA604560EA"/>
  </w:style>
  <w:style w:type="paragraph" w:customStyle="1" w:styleId="0D5CEAAC55F54B188EBEAF2B58FD5511">
    <w:name w:val="0D5CEAAC55F54B188EBEAF2B58FD5511"/>
  </w:style>
  <w:style w:type="paragraph" w:customStyle="1" w:styleId="CDD5E5F55CB04803B9948B213D7C4EB5">
    <w:name w:val="CDD5E5F55CB04803B9948B213D7C4EB5"/>
  </w:style>
  <w:style w:type="paragraph" w:customStyle="1" w:styleId="F1FCDB29F9DF4C0E9980176329D8276A">
    <w:name w:val="F1FCDB29F9DF4C0E9980176329D8276A"/>
  </w:style>
  <w:style w:type="paragraph" w:customStyle="1" w:styleId="46305E98AAE34B5A9E4BCD0A83A05C3D">
    <w:name w:val="46305E98AAE34B5A9E4BCD0A83A05C3D"/>
  </w:style>
  <w:style w:type="paragraph" w:customStyle="1" w:styleId="85AF59C9D9924A6781D4AFA034945A8E">
    <w:name w:val="85AF59C9D9924A6781D4AFA034945A8E"/>
  </w:style>
  <w:style w:type="paragraph" w:customStyle="1" w:styleId="B3587BC10DA94EE99BECD34A9ACAA65E">
    <w:name w:val="B3587BC10DA94EE99BECD34A9ACAA65E"/>
  </w:style>
  <w:style w:type="paragraph" w:customStyle="1" w:styleId="04B851692FDA4F36B95CDE52157CC894">
    <w:name w:val="04B851692FDA4F36B95CDE52157CC894"/>
  </w:style>
  <w:style w:type="paragraph" w:customStyle="1" w:styleId="87FEF144E1D14CAFA3C01A61DBCEFE3C">
    <w:name w:val="87FEF144E1D14CAFA3C01A61DBCEFE3C"/>
  </w:style>
  <w:style w:type="paragraph" w:customStyle="1" w:styleId="B45C7F61C29542F7BA0479BA9C8FF39E">
    <w:name w:val="B45C7F61C29542F7BA0479BA9C8FF39E"/>
  </w:style>
  <w:style w:type="paragraph" w:customStyle="1" w:styleId="EFC258FD293E4E8AA9151E56879D41DA">
    <w:name w:val="EFC258FD293E4E8AA9151E56879D41DA"/>
  </w:style>
  <w:style w:type="paragraph" w:customStyle="1" w:styleId="68E441582359469A82EED67DE3D0EC21">
    <w:name w:val="68E441582359469A82EED67DE3D0EC21"/>
  </w:style>
  <w:style w:type="paragraph" w:customStyle="1" w:styleId="1700C2FB1B1C4A278795E66064EB8909">
    <w:name w:val="1700C2FB1B1C4A278795E66064EB8909"/>
  </w:style>
  <w:style w:type="paragraph" w:customStyle="1" w:styleId="BAEE5C88220248AFB1AEA0E95EC9F566">
    <w:name w:val="BAEE5C88220248AFB1AEA0E95EC9F566"/>
  </w:style>
  <w:style w:type="paragraph" w:customStyle="1" w:styleId="D9BE0B489779443FAC5FBE6A7E665BEF">
    <w:name w:val="D9BE0B489779443FAC5FBE6A7E665BEF"/>
  </w:style>
  <w:style w:type="paragraph" w:customStyle="1" w:styleId="8F869C22393B47839ECF307BEF991EB9">
    <w:name w:val="8F869C22393B47839ECF307BEF991EB9"/>
  </w:style>
  <w:style w:type="paragraph" w:customStyle="1" w:styleId="244A9810A78443C8AA8DD0515BBD6565">
    <w:name w:val="244A9810A78443C8AA8DD0515BBD6565"/>
  </w:style>
  <w:style w:type="paragraph" w:customStyle="1" w:styleId="C1C0803C2552458785061E9CDDF14448">
    <w:name w:val="C1C0803C2552458785061E9CDDF14448"/>
  </w:style>
  <w:style w:type="paragraph" w:customStyle="1" w:styleId="D1A33D01F8AF49139206E1D6D76B3A6B">
    <w:name w:val="D1A33D01F8AF49139206E1D6D76B3A6B"/>
  </w:style>
  <w:style w:type="paragraph" w:customStyle="1" w:styleId="014D924F42204713AD936188955709E5">
    <w:name w:val="014D924F42204713AD936188955709E5"/>
  </w:style>
  <w:style w:type="paragraph" w:customStyle="1" w:styleId="30DFA7289BDF40C1B474B29907448E74">
    <w:name w:val="30DFA7289BDF40C1B474B29907448E74"/>
  </w:style>
  <w:style w:type="paragraph" w:customStyle="1" w:styleId="2AD5B78735CE4A2C96C0109E1756176E">
    <w:name w:val="2AD5B78735CE4A2C96C0109E1756176E"/>
  </w:style>
  <w:style w:type="paragraph" w:customStyle="1" w:styleId="09A836EDF32844B29B7C42C08C36E601">
    <w:name w:val="09A836EDF32844B29B7C42C08C36E601"/>
  </w:style>
  <w:style w:type="paragraph" w:customStyle="1" w:styleId="99254224425649279313C5CA352EB240">
    <w:name w:val="99254224425649279313C5CA352EB240"/>
  </w:style>
  <w:style w:type="paragraph" w:customStyle="1" w:styleId="4958526D5B5941CCB4A415AF8CF5969C">
    <w:name w:val="4958526D5B5941CCB4A415AF8CF5969C"/>
  </w:style>
  <w:style w:type="paragraph" w:customStyle="1" w:styleId="EB8984D1818F45ED97B4FCE434CF0FC2">
    <w:name w:val="EB8984D1818F45ED97B4FCE434CF0FC2"/>
  </w:style>
  <w:style w:type="paragraph" w:customStyle="1" w:styleId="951F7ED7A171429EB8BF607EBA7E4450">
    <w:name w:val="951F7ED7A171429EB8BF607EBA7E4450"/>
  </w:style>
  <w:style w:type="paragraph" w:customStyle="1" w:styleId="240219ABD21B4116B38C52E6DEE35C92">
    <w:name w:val="240219ABD21B4116B38C52E6DEE35C92"/>
  </w:style>
  <w:style w:type="paragraph" w:customStyle="1" w:styleId="96C7E5CA5BF34AE3B9522B6B0DE4EE94">
    <w:name w:val="96C7E5CA5BF34AE3B9522B6B0DE4EE94"/>
  </w:style>
  <w:style w:type="paragraph" w:customStyle="1" w:styleId="A7CB354082004FBD8CFED851EDF83044">
    <w:name w:val="A7CB354082004FBD8CFED851EDF83044"/>
  </w:style>
  <w:style w:type="paragraph" w:customStyle="1" w:styleId="BDAE0B1C0F7D4FDB8C6D558CBC3EB58E">
    <w:name w:val="BDAE0B1C0F7D4FDB8C6D558CBC3EB58E"/>
  </w:style>
  <w:style w:type="paragraph" w:customStyle="1" w:styleId="106438E75BF440B699FE1A40FA08D0FD">
    <w:name w:val="106438E75BF440B699FE1A40FA08D0FD"/>
  </w:style>
  <w:style w:type="paragraph" w:customStyle="1" w:styleId="D7BAFE3056F6491C8CA32AE27ABD0B29">
    <w:name w:val="D7BAFE3056F6491C8CA32AE27ABD0B29"/>
  </w:style>
  <w:style w:type="paragraph" w:customStyle="1" w:styleId="3EF53A4E64744CD2B93BB83B6E27ACD1">
    <w:name w:val="3EF53A4E64744CD2B93BB83B6E27ACD1"/>
  </w:style>
  <w:style w:type="paragraph" w:customStyle="1" w:styleId="B6B305EB346B4B1DBC2361428D13BED6">
    <w:name w:val="B6B305EB346B4B1DBC2361428D13BED6"/>
  </w:style>
  <w:style w:type="paragraph" w:customStyle="1" w:styleId="C8A46BB578444124A10B2DB111EDAFFF">
    <w:name w:val="C8A46BB578444124A10B2DB111EDAFFF"/>
  </w:style>
  <w:style w:type="paragraph" w:customStyle="1" w:styleId="BBA6F470EC4840C1B5CCCB670C7FB2B5">
    <w:name w:val="BBA6F470EC4840C1B5CCCB670C7FB2B5"/>
  </w:style>
  <w:style w:type="paragraph" w:customStyle="1" w:styleId="7D447A8944E74E789C05016D6A665CB1">
    <w:name w:val="7D447A8944E74E789C05016D6A665CB1"/>
  </w:style>
  <w:style w:type="paragraph" w:customStyle="1" w:styleId="AEA19B798EBA4C9F8543B4AB5BA95501">
    <w:name w:val="AEA19B798EBA4C9F8543B4AB5BA95501"/>
  </w:style>
  <w:style w:type="paragraph" w:customStyle="1" w:styleId="08EC104AA443471A95B686BF8D44C23A">
    <w:name w:val="08EC104AA443471A95B686BF8D44C23A"/>
  </w:style>
  <w:style w:type="paragraph" w:customStyle="1" w:styleId="F3C097510FF64B83919948C8F51E60E1">
    <w:name w:val="F3C097510FF64B83919948C8F51E60E1"/>
  </w:style>
  <w:style w:type="paragraph" w:customStyle="1" w:styleId="9C46594E099B4159B190E2A101F12A4E">
    <w:name w:val="9C46594E099B4159B190E2A101F12A4E"/>
  </w:style>
  <w:style w:type="paragraph" w:customStyle="1" w:styleId="F1ED67B8138744B09F30C12A78EC96BF">
    <w:name w:val="F1ED67B8138744B09F30C12A78EC96BF"/>
  </w:style>
  <w:style w:type="paragraph" w:customStyle="1" w:styleId="1BF19935AA234965B8D3E0E4A684E9E4">
    <w:name w:val="1BF19935AA234965B8D3E0E4A684E9E4"/>
  </w:style>
  <w:style w:type="paragraph" w:customStyle="1" w:styleId="0A5323DA76ED4771B8D7A4F684E176A5">
    <w:name w:val="0A5323DA76ED4771B8D7A4F684E176A5"/>
  </w:style>
  <w:style w:type="paragraph" w:customStyle="1" w:styleId="CED31B7C527849998C88D96C3FC52867">
    <w:name w:val="CED31B7C527849998C88D96C3FC52867"/>
  </w:style>
  <w:style w:type="paragraph" w:customStyle="1" w:styleId="08AE3E0A8D914E66B0AB2A0EBF05E8BD">
    <w:name w:val="08AE3E0A8D914E66B0AB2A0EBF05E8BD"/>
  </w:style>
  <w:style w:type="paragraph" w:customStyle="1" w:styleId="BB5A4D34A434408ABEE3CD0284747135">
    <w:name w:val="BB5A4D34A434408ABEE3CD0284747135"/>
  </w:style>
  <w:style w:type="paragraph" w:customStyle="1" w:styleId="6397E142C258481FAB4DD93C90E2FCD2">
    <w:name w:val="6397E142C258481FAB4DD93C90E2FCD2"/>
  </w:style>
  <w:style w:type="paragraph" w:customStyle="1" w:styleId="B5E0AA1195F041A5B40BA1D3985BCAD0">
    <w:name w:val="B5E0AA1195F041A5B40BA1D3985BCAD0"/>
  </w:style>
  <w:style w:type="paragraph" w:customStyle="1" w:styleId="6594FA2D813B49BA91F9730A7D7F1577">
    <w:name w:val="6594FA2D813B49BA91F9730A7D7F1577"/>
  </w:style>
  <w:style w:type="paragraph" w:customStyle="1" w:styleId="942B5186E1434D25B95063ADDFC0A5F9">
    <w:name w:val="942B5186E1434D25B95063ADDFC0A5F9"/>
  </w:style>
  <w:style w:type="paragraph" w:customStyle="1" w:styleId="C7F2EC349A5B4EE2968215197BD66DBF">
    <w:name w:val="C7F2EC349A5B4EE2968215197BD66DBF"/>
  </w:style>
  <w:style w:type="paragraph" w:customStyle="1" w:styleId="2B326A61BF944C53BE656085AA60D865">
    <w:name w:val="2B326A61BF944C53BE656085AA60D865"/>
  </w:style>
  <w:style w:type="paragraph" w:customStyle="1" w:styleId="68DEAEB8CB2C42E88F441EA809E59579">
    <w:name w:val="68DEAEB8CB2C42E88F441EA809E59579"/>
  </w:style>
  <w:style w:type="paragraph" w:customStyle="1" w:styleId="A59FE351E4B64FE780CBCD52A36C10C4">
    <w:name w:val="A59FE351E4B64FE780CBCD52A36C10C4"/>
  </w:style>
  <w:style w:type="paragraph" w:customStyle="1" w:styleId="0BDDD42C29C944B8B0CE1070F1A974FF">
    <w:name w:val="0BDDD42C29C944B8B0CE1070F1A974FF"/>
  </w:style>
  <w:style w:type="paragraph" w:customStyle="1" w:styleId="94C16850367246ED9164436401AC62D5">
    <w:name w:val="94C16850367246ED9164436401AC62D5"/>
  </w:style>
  <w:style w:type="paragraph" w:customStyle="1" w:styleId="AAA5366193D24459BE737C0EC421E96A">
    <w:name w:val="AAA5366193D24459BE737C0EC421E96A"/>
  </w:style>
  <w:style w:type="paragraph" w:customStyle="1" w:styleId="4C5B331F95AD4A439180F4852CF990AC">
    <w:name w:val="4C5B331F95AD4A439180F4852CF990AC"/>
  </w:style>
  <w:style w:type="paragraph" w:customStyle="1" w:styleId="6B13BB0767D847758BEAA66E92B65E70">
    <w:name w:val="6B13BB0767D847758BEAA66E92B65E70"/>
  </w:style>
  <w:style w:type="paragraph" w:customStyle="1" w:styleId="BCC11CAA6029453D96375341442E565E">
    <w:name w:val="BCC11CAA6029453D96375341442E565E"/>
  </w:style>
  <w:style w:type="paragraph" w:customStyle="1" w:styleId="77385DCA789049E796159829DEEE3239">
    <w:name w:val="77385DCA789049E796159829DEEE3239"/>
  </w:style>
  <w:style w:type="paragraph" w:customStyle="1" w:styleId="FD3725B581804E569AA31EC238C96DD4">
    <w:name w:val="FD3725B581804E569AA31EC238C96DD4"/>
  </w:style>
  <w:style w:type="paragraph" w:customStyle="1" w:styleId="6C809C0822D5452C8C8F3D1778EE8015">
    <w:name w:val="6C809C0822D5452C8C8F3D1778EE8015"/>
  </w:style>
  <w:style w:type="paragraph" w:customStyle="1" w:styleId="945B2E942BA14125A221D6AC0B1EB7EA">
    <w:name w:val="945B2E942BA14125A221D6AC0B1EB7EA"/>
  </w:style>
  <w:style w:type="paragraph" w:customStyle="1" w:styleId="E21801F0D43C4E328799EFAB1100F29C">
    <w:name w:val="E21801F0D43C4E328799EFAB1100F29C"/>
  </w:style>
  <w:style w:type="paragraph" w:customStyle="1" w:styleId="B10F849CBD7E461EA4585A3E7CB1FD88">
    <w:name w:val="B10F849CBD7E461EA4585A3E7CB1FD88"/>
  </w:style>
  <w:style w:type="paragraph" w:customStyle="1" w:styleId="9D8B5D02B8C54FC990444D58667CBB56">
    <w:name w:val="9D8B5D02B8C54FC990444D58667CBB56"/>
  </w:style>
  <w:style w:type="paragraph" w:customStyle="1" w:styleId="553F14409A5F4D688D6702E608135158">
    <w:name w:val="553F14409A5F4D688D6702E608135158"/>
  </w:style>
  <w:style w:type="paragraph" w:customStyle="1" w:styleId="A382F20D25504859A8BAF65E7478F922">
    <w:name w:val="A382F20D25504859A8BAF65E7478F922"/>
  </w:style>
  <w:style w:type="paragraph" w:customStyle="1" w:styleId="3AAFC29942A24E02BC3FCB8C903A4FBE">
    <w:name w:val="3AAFC29942A24E02BC3FCB8C903A4FBE"/>
  </w:style>
  <w:style w:type="paragraph" w:customStyle="1" w:styleId="8E006AEF0FA1465DB5576067C054E063">
    <w:name w:val="8E006AEF0FA1465DB5576067C054E063"/>
  </w:style>
  <w:style w:type="paragraph" w:customStyle="1" w:styleId="D187FA3736154E5F83FFEEBF015B004E">
    <w:name w:val="D187FA3736154E5F83FFEEBF015B004E"/>
  </w:style>
  <w:style w:type="paragraph" w:customStyle="1" w:styleId="93D768D7F3CD42298BA6A6EEE4593259">
    <w:name w:val="93D768D7F3CD42298BA6A6EEE4593259"/>
  </w:style>
  <w:style w:type="paragraph" w:customStyle="1" w:styleId="753F0E9D36484869ADD159AE36868CF0">
    <w:name w:val="753F0E9D36484869ADD159AE36868CF0"/>
  </w:style>
  <w:style w:type="paragraph" w:customStyle="1" w:styleId="9D8A74A99BB6447DA8EA0EAD228F0FFD">
    <w:name w:val="9D8A74A99BB6447DA8EA0EAD228F0FFD"/>
  </w:style>
  <w:style w:type="paragraph" w:customStyle="1" w:styleId="95CBE8AB45C64591B66D91113BC22A4B">
    <w:name w:val="95CBE8AB45C64591B66D91113BC22A4B"/>
  </w:style>
  <w:style w:type="paragraph" w:customStyle="1" w:styleId="FBF95B3593344FAEB83301545BD266F6">
    <w:name w:val="FBF95B3593344FAEB83301545BD266F6"/>
  </w:style>
  <w:style w:type="paragraph" w:customStyle="1" w:styleId="BA11D3F6668C42DABA71645948EEC944">
    <w:name w:val="BA11D3F6668C42DABA71645948EEC944"/>
  </w:style>
  <w:style w:type="paragraph" w:customStyle="1" w:styleId="03788004BA214A0C82C1F37EE819E26D">
    <w:name w:val="03788004BA214A0C82C1F37EE819E26D"/>
  </w:style>
  <w:style w:type="paragraph" w:customStyle="1" w:styleId="08F178A377DF45D6B2B9E3B376F5F9E6">
    <w:name w:val="08F178A377DF45D6B2B9E3B376F5F9E6"/>
  </w:style>
  <w:style w:type="paragraph" w:customStyle="1" w:styleId="2FD17CB4025D4541936247C7CE869016">
    <w:name w:val="2FD17CB4025D4541936247C7CE869016"/>
  </w:style>
  <w:style w:type="paragraph" w:customStyle="1" w:styleId="845717571B5F44E9B45A85C1ED474531">
    <w:name w:val="845717571B5F44E9B45A85C1ED474531"/>
  </w:style>
  <w:style w:type="paragraph" w:customStyle="1" w:styleId="4E1D77CC4F5A4770AAD38F5D5BBCD23A">
    <w:name w:val="4E1D77CC4F5A4770AAD38F5D5BBCD23A"/>
  </w:style>
  <w:style w:type="paragraph" w:customStyle="1" w:styleId="17A49593808544DCBDA5E6B123386A86">
    <w:name w:val="17A49593808544DCBDA5E6B123386A86"/>
  </w:style>
  <w:style w:type="paragraph" w:customStyle="1" w:styleId="A02CC58F60BE4A6F9EBD2867085FFD59">
    <w:name w:val="A02CC58F60BE4A6F9EBD2867085FFD59"/>
  </w:style>
  <w:style w:type="paragraph" w:customStyle="1" w:styleId="75F52D100AF04FAF9EE3E7BBE5F6BD73">
    <w:name w:val="75F52D100AF04FAF9EE3E7BBE5F6BD73"/>
  </w:style>
  <w:style w:type="paragraph" w:customStyle="1" w:styleId="EE16D0BFAB5540938BED49DC201A3A43">
    <w:name w:val="EE16D0BFAB5540938BED49DC201A3A43"/>
  </w:style>
  <w:style w:type="paragraph" w:customStyle="1" w:styleId="91EE7121632D447D97EC69714B084FE7">
    <w:name w:val="91EE7121632D447D97EC69714B084FE7"/>
  </w:style>
  <w:style w:type="paragraph" w:customStyle="1" w:styleId="2959059E575041D697F4666CEC68F5CA">
    <w:name w:val="2959059E575041D697F4666CEC68F5CA"/>
  </w:style>
  <w:style w:type="paragraph" w:customStyle="1" w:styleId="5B0A836397A943EFAD94795BDE3C8D8B">
    <w:name w:val="5B0A836397A943EFAD94795BDE3C8D8B"/>
  </w:style>
  <w:style w:type="paragraph" w:customStyle="1" w:styleId="33B46DF1B85447949CAC175ECF2C0C06">
    <w:name w:val="33B46DF1B85447949CAC175ECF2C0C06"/>
  </w:style>
  <w:style w:type="paragraph" w:customStyle="1" w:styleId="95124E854A1843649D25CEA2177A9A06">
    <w:name w:val="95124E854A1843649D25CEA2177A9A06"/>
  </w:style>
  <w:style w:type="paragraph" w:customStyle="1" w:styleId="9B7C4BDB01F74465A1E07EAC16490C87">
    <w:name w:val="9B7C4BDB01F74465A1E07EAC16490C87"/>
  </w:style>
  <w:style w:type="paragraph" w:customStyle="1" w:styleId="0B6AAD332645421B8B2F2BE480130C6D">
    <w:name w:val="0B6AAD332645421B8B2F2BE480130C6D"/>
  </w:style>
  <w:style w:type="paragraph" w:customStyle="1" w:styleId="0607F3ED910C40A7B0229E60A8834605">
    <w:name w:val="0607F3ED910C40A7B0229E60A8834605"/>
  </w:style>
  <w:style w:type="paragraph" w:customStyle="1" w:styleId="21E1C35A939B4DE098BA8CA40B1DB5DB">
    <w:name w:val="21E1C35A939B4DE098BA8CA40B1DB5DB"/>
  </w:style>
  <w:style w:type="paragraph" w:customStyle="1" w:styleId="05320AA99C634BC895DFFE546D8D86E6">
    <w:name w:val="05320AA99C634BC895DFFE546D8D86E6"/>
  </w:style>
  <w:style w:type="paragraph" w:customStyle="1" w:styleId="CE3876D7FD6D4AACA0592BA75E67E4BE">
    <w:name w:val="CE3876D7FD6D4AACA0592BA75E67E4BE"/>
  </w:style>
  <w:style w:type="paragraph" w:customStyle="1" w:styleId="8A550432AB7A44D78DCD8FF088A92060">
    <w:name w:val="8A550432AB7A44D78DCD8FF088A92060"/>
  </w:style>
  <w:style w:type="paragraph" w:customStyle="1" w:styleId="AC89773089DD4FCE9C4837ED46ECC5E2">
    <w:name w:val="AC89773089DD4FCE9C4837ED46ECC5E2"/>
  </w:style>
  <w:style w:type="paragraph" w:customStyle="1" w:styleId="BA9B382A47C24F509E48E1A551D1E195">
    <w:name w:val="BA9B382A47C24F509E48E1A551D1E195"/>
  </w:style>
  <w:style w:type="paragraph" w:customStyle="1" w:styleId="222750D19AC040ECB08F15A638A0457B">
    <w:name w:val="222750D19AC040ECB08F15A638A0457B"/>
  </w:style>
  <w:style w:type="paragraph" w:customStyle="1" w:styleId="3CF4959C4A434AF996A582C71BA4D80E">
    <w:name w:val="3CF4959C4A434AF996A582C71BA4D80E"/>
  </w:style>
  <w:style w:type="paragraph" w:customStyle="1" w:styleId="663E485E513D44D3A7B955F1A27448EF">
    <w:name w:val="663E485E513D44D3A7B955F1A27448EF"/>
  </w:style>
  <w:style w:type="paragraph" w:customStyle="1" w:styleId="3C77B916052D409A91379EB9CC60F9D8">
    <w:name w:val="3C77B916052D409A91379EB9CC60F9D8"/>
  </w:style>
  <w:style w:type="paragraph" w:customStyle="1" w:styleId="3C960CC09C6A41EDA726BC63A7FAE7BC">
    <w:name w:val="3C960CC09C6A41EDA726BC63A7FAE7BC"/>
  </w:style>
  <w:style w:type="paragraph" w:customStyle="1" w:styleId="F5EE6C268B5040369E94E78FC8DAD606">
    <w:name w:val="F5EE6C268B5040369E94E78FC8DAD606"/>
  </w:style>
  <w:style w:type="paragraph" w:customStyle="1" w:styleId="ACA8C7507C104D1BB49435DE33BFA596">
    <w:name w:val="ACA8C7507C104D1BB49435DE33BFA596"/>
  </w:style>
  <w:style w:type="paragraph" w:customStyle="1" w:styleId="FF46E55B2A0A46368B0A59AE024DF935">
    <w:name w:val="FF46E55B2A0A46368B0A59AE024DF935"/>
  </w:style>
  <w:style w:type="paragraph" w:customStyle="1" w:styleId="106C83509C09477F80155A080F03506C">
    <w:name w:val="106C83509C09477F80155A080F03506C"/>
  </w:style>
  <w:style w:type="paragraph" w:customStyle="1" w:styleId="F0458F62348A4815BDBF5894EBE1A176">
    <w:name w:val="F0458F62348A4815BDBF5894EBE1A176"/>
  </w:style>
  <w:style w:type="paragraph" w:customStyle="1" w:styleId="5A66CD171F0F4650AA6F15559B4A3CF1">
    <w:name w:val="5A66CD171F0F4650AA6F15559B4A3CF1"/>
  </w:style>
  <w:style w:type="paragraph" w:customStyle="1" w:styleId="673BAF4E60204DEEA8E179E24E2364F9">
    <w:name w:val="673BAF4E60204DEEA8E179E24E2364F9"/>
  </w:style>
  <w:style w:type="paragraph" w:customStyle="1" w:styleId="F228460E6F644EC9BE19CABDE7715A83">
    <w:name w:val="F228460E6F644EC9BE19CABDE7715A83"/>
  </w:style>
  <w:style w:type="paragraph" w:customStyle="1" w:styleId="4B58A136600243B69E1D90ED0ECE1009">
    <w:name w:val="4B58A136600243B69E1D90ED0ECE1009"/>
  </w:style>
  <w:style w:type="paragraph" w:customStyle="1" w:styleId="A58213126CD44BA196BEDF9527FFCF5D">
    <w:name w:val="A58213126CD44BA196BEDF9527FFCF5D"/>
  </w:style>
  <w:style w:type="paragraph" w:customStyle="1" w:styleId="E9EF1424A4F741DFB2EB1D509D3A701A">
    <w:name w:val="E9EF1424A4F741DFB2EB1D509D3A701A"/>
  </w:style>
  <w:style w:type="paragraph" w:customStyle="1" w:styleId="142EC4083E2744A592C9EF5AFBEACC0B">
    <w:name w:val="142EC4083E2744A592C9EF5AFBEACC0B"/>
  </w:style>
  <w:style w:type="paragraph" w:customStyle="1" w:styleId="684AE01CF1E64DA59BD69A2957769B20">
    <w:name w:val="684AE01CF1E64DA59BD69A2957769B20"/>
  </w:style>
  <w:style w:type="paragraph" w:customStyle="1" w:styleId="DD311253573E414D8FFD9A99C076637A">
    <w:name w:val="DD311253573E414D8FFD9A99C076637A"/>
  </w:style>
  <w:style w:type="paragraph" w:customStyle="1" w:styleId="C17E1D0CA7C449AEA36D980C5AA24DDE">
    <w:name w:val="C17E1D0CA7C449AEA36D980C5AA24DDE"/>
  </w:style>
  <w:style w:type="paragraph" w:customStyle="1" w:styleId="6ACFB97F5E2044999E393B77F14FF78D">
    <w:name w:val="6ACFB97F5E2044999E393B77F14FF78D"/>
  </w:style>
  <w:style w:type="paragraph" w:customStyle="1" w:styleId="5B4624516CFD49F78711CCADEB0C2CF0">
    <w:name w:val="5B4624516CFD49F78711CCADEB0C2CF0"/>
  </w:style>
  <w:style w:type="paragraph" w:customStyle="1" w:styleId="8BF7660239A54BDBBAD025B7A01108C1">
    <w:name w:val="8BF7660239A54BDBBAD025B7A01108C1"/>
  </w:style>
  <w:style w:type="paragraph" w:customStyle="1" w:styleId="4F96E78AC4B04E818E17C5096F074213">
    <w:name w:val="4F96E78AC4B04E818E17C5096F074213"/>
  </w:style>
  <w:style w:type="paragraph" w:customStyle="1" w:styleId="9A2933C813A949B5A81BAD9FC4C105DF">
    <w:name w:val="9A2933C813A949B5A81BAD9FC4C105DF"/>
  </w:style>
  <w:style w:type="paragraph" w:customStyle="1" w:styleId="DB42FE34852140DAA408C9F845BF8D62">
    <w:name w:val="DB42FE34852140DAA408C9F845BF8D62"/>
  </w:style>
  <w:style w:type="paragraph" w:customStyle="1" w:styleId="C0E053DB58334374867AB774363C85C7">
    <w:name w:val="C0E053DB58334374867AB774363C85C7"/>
  </w:style>
  <w:style w:type="paragraph" w:customStyle="1" w:styleId="CE149D40E3214F14B34FE2613F49C497">
    <w:name w:val="CE149D40E3214F14B34FE2613F49C497"/>
  </w:style>
  <w:style w:type="paragraph" w:customStyle="1" w:styleId="2058DB304C65443FA724AA9E494C70A0">
    <w:name w:val="2058DB304C65443FA724AA9E494C70A0"/>
  </w:style>
  <w:style w:type="paragraph" w:customStyle="1" w:styleId="6BFF7EC95F834403A2E4277511ED4E6C">
    <w:name w:val="6BFF7EC95F834403A2E4277511ED4E6C"/>
  </w:style>
  <w:style w:type="paragraph" w:customStyle="1" w:styleId="D2502615DF024B1D9714A771E6A5D015">
    <w:name w:val="D2502615DF024B1D9714A771E6A5D015"/>
  </w:style>
  <w:style w:type="paragraph" w:customStyle="1" w:styleId="4BC9D18F826144DDA59D4EACA7E6B9E7">
    <w:name w:val="4BC9D18F826144DDA59D4EACA7E6B9E7"/>
  </w:style>
  <w:style w:type="paragraph" w:customStyle="1" w:styleId="D5D01BB30E6647E4AD417A1CCB6B8D29">
    <w:name w:val="D5D01BB30E6647E4AD417A1CCB6B8D29"/>
  </w:style>
  <w:style w:type="paragraph" w:customStyle="1" w:styleId="9CDB27D8BDCD4A8B9BCE053EFF1A482D">
    <w:name w:val="9CDB27D8BDCD4A8B9BCE053EFF1A482D"/>
  </w:style>
  <w:style w:type="paragraph" w:customStyle="1" w:styleId="EB844FD56D384DACB6206AFBA0CFAC0A">
    <w:name w:val="EB844FD56D384DACB6206AFBA0CFAC0A"/>
  </w:style>
  <w:style w:type="paragraph" w:customStyle="1" w:styleId="F34D42F487624A068AD96BC3F6BA4E79">
    <w:name w:val="F34D42F487624A068AD96BC3F6BA4E79"/>
  </w:style>
  <w:style w:type="paragraph" w:customStyle="1" w:styleId="BAFA5B56A58143EC8D1CC0D2687D4BF1">
    <w:name w:val="BAFA5B56A58143EC8D1CC0D2687D4BF1"/>
  </w:style>
  <w:style w:type="paragraph" w:customStyle="1" w:styleId="6202F0B65E894755B4642A99736CB324">
    <w:name w:val="6202F0B65E894755B4642A99736CB324"/>
  </w:style>
  <w:style w:type="paragraph" w:customStyle="1" w:styleId="12554D445C074F1FB1D8EA5B41BA4AD6">
    <w:name w:val="12554D445C074F1FB1D8EA5B41BA4AD6"/>
  </w:style>
  <w:style w:type="paragraph" w:customStyle="1" w:styleId="DF05ADC0F75C43D48983713927F1348F">
    <w:name w:val="DF05ADC0F75C43D48983713927F1348F"/>
  </w:style>
  <w:style w:type="paragraph" w:customStyle="1" w:styleId="50A1A7D83046408AB74DBE1691E865D3">
    <w:name w:val="50A1A7D83046408AB74DBE1691E865D3"/>
  </w:style>
  <w:style w:type="paragraph" w:customStyle="1" w:styleId="83E2A34B19B14F3DAC55FD90D575ABF5">
    <w:name w:val="83E2A34B19B14F3DAC55FD90D575ABF5"/>
  </w:style>
  <w:style w:type="paragraph" w:customStyle="1" w:styleId="FD00C36F1F584B09AAB41536B481DFC6">
    <w:name w:val="FD00C36F1F584B09AAB41536B481DFC6"/>
  </w:style>
  <w:style w:type="paragraph" w:customStyle="1" w:styleId="7935905D824441BA82EF9F76694A225A">
    <w:name w:val="7935905D824441BA82EF9F76694A225A"/>
  </w:style>
  <w:style w:type="paragraph" w:customStyle="1" w:styleId="35C88A6DDE3D469DA26D25F89C2CBDF4">
    <w:name w:val="35C88A6DDE3D469DA26D25F89C2CBDF4"/>
  </w:style>
  <w:style w:type="paragraph" w:customStyle="1" w:styleId="C9A650B4BBF445B48321E9D748ED075A">
    <w:name w:val="C9A650B4BBF445B48321E9D748ED075A"/>
  </w:style>
  <w:style w:type="paragraph" w:customStyle="1" w:styleId="1B42CECF012E4EF5B4AD9891CD36F6A2">
    <w:name w:val="1B42CECF012E4EF5B4AD9891CD36F6A2"/>
  </w:style>
  <w:style w:type="paragraph" w:customStyle="1" w:styleId="86CA9075E252410F829C8B6A9495746F">
    <w:name w:val="86CA9075E252410F829C8B6A9495746F"/>
  </w:style>
  <w:style w:type="paragraph" w:customStyle="1" w:styleId="D0F66D8F5A8346B09D353B2EA52A3721">
    <w:name w:val="D0F66D8F5A8346B09D353B2EA52A3721"/>
  </w:style>
  <w:style w:type="paragraph" w:customStyle="1" w:styleId="FD3FCEEFF70B462D846A1FE1F0031579">
    <w:name w:val="FD3FCEEFF70B462D846A1FE1F0031579"/>
  </w:style>
  <w:style w:type="paragraph" w:customStyle="1" w:styleId="2E971C40FE9044E48F07B6D195E8F535">
    <w:name w:val="2E971C40FE9044E48F07B6D195E8F535"/>
  </w:style>
  <w:style w:type="paragraph" w:customStyle="1" w:styleId="6E3007D84A6340D2B498F76E89423689">
    <w:name w:val="6E3007D84A6340D2B498F76E89423689"/>
  </w:style>
  <w:style w:type="paragraph" w:customStyle="1" w:styleId="AEF11B0429834A46B5156C9256AA3398">
    <w:name w:val="AEF11B0429834A46B5156C9256AA3398"/>
  </w:style>
  <w:style w:type="paragraph" w:customStyle="1" w:styleId="5A41B8A4C7234A00873BB0503EDBEF41">
    <w:name w:val="5A41B8A4C7234A00873BB0503EDBEF41"/>
  </w:style>
  <w:style w:type="paragraph" w:customStyle="1" w:styleId="3D4682A3A7544938AD4DFC6B5D150D9B">
    <w:name w:val="3D4682A3A7544938AD4DFC6B5D150D9B"/>
  </w:style>
  <w:style w:type="paragraph" w:customStyle="1" w:styleId="9C11157D00E448F49D6DC8561ED011E8">
    <w:name w:val="9C11157D00E448F49D6DC8561ED011E8"/>
  </w:style>
  <w:style w:type="paragraph" w:customStyle="1" w:styleId="F42F6C1E2190477EAFB4F657E86A74BB">
    <w:name w:val="F42F6C1E2190477EAFB4F657E86A74BB"/>
  </w:style>
  <w:style w:type="paragraph" w:customStyle="1" w:styleId="BD4B73D588D742FDB2407B94F482AF95">
    <w:name w:val="BD4B73D588D742FDB2407B94F482AF95"/>
  </w:style>
  <w:style w:type="paragraph" w:customStyle="1" w:styleId="E306C6636B3D4104BBBDD758E43AF895">
    <w:name w:val="E306C6636B3D4104BBBDD758E43AF895"/>
  </w:style>
  <w:style w:type="paragraph" w:customStyle="1" w:styleId="9BD7DEC423C84F11BBC5D3589CF12BDE">
    <w:name w:val="9BD7DEC423C84F11BBC5D3589CF12BDE"/>
  </w:style>
  <w:style w:type="paragraph" w:customStyle="1" w:styleId="91C3445DC45542A19762BDA482DE1213">
    <w:name w:val="91C3445DC45542A19762BDA482DE1213"/>
  </w:style>
  <w:style w:type="paragraph" w:customStyle="1" w:styleId="6AF6DE3829124659844629C724454252">
    <w:name w:val="6AF6DE3829124659844629C724454252"/>
  </w:style>
  <w:style w:type="paragraph" w:customStyle="1" w:styleId="4D8AB75DD08047F0881C32D90CCE7F06">
    <w:name w:val="4D8AB75DD08047F0881C32D90CCE7F06"/>
  </w:style>
  <w:style w:type="paragraph" w:customStyle="1" w:styleId="ACF3724D0B4741929B16C1BC23F75574">
    <w:name w:val="ACF3724D0B4741929B16C1BC23F75574"/>
  </w:style>
  <w:style w:type="paragraph" w:customStyle="1" w:styleId="7E22010E69E7444DBEA003066BA7C67F">
    <w:name w:val="7E22010E69E7444DBEA003066BA7C67F"/>
  </w:style>
  <w:style w:type="paragraph" w:customStyle="1" w:styleId="C3E2349399D84D45AE04FEC81DE3FC63">
    <w:name w:val="C3E2349399D84D45AE04FEC81DE3FC63"/>
  </w:style>
  <w:style w:type="paragraph" w:customStyle="1" w:styleId="EC10A59137E342E9BCC91DAD7AD27D27">
    <w:name w:val="EC10A59137E342E9BCC91DAD7AD27D27"/>
  </w:style>
  <w:style w:type="paragraph" w:customStyle="1" w:styleId="209C1F3AB4C94AEF9E12D6D5ED9C62C3">
    <w:name w:val="209C1F3AB4C94AEF9E12D6D5ED9C62C3"/>
  </w:style>
  <w:style w:type="paragraph" w:customStyle="1" w:styleId="E5C73B6EDF8B41E2A14A7BA884ED4AD7">
    <w:name w:val="E5C73B6EDF8B41E2A14A7BA884ED4AD7"/>
  </w:style>
  <w:style w:type="paragraph" w:customStyle="1" w:styleId="AD5CA4C2A028457185FED899C70D2096">
    <w:name w:val="AD5CA4C2A028457185FED899C70D2096"/>
  </w:style>
  <w:style w:type="paragraph" w:customStyle="1" w:styleId="C091F228B9BA4373A755B07E7CA02E5F">
    <w:name w:val="C091F228B9BA4373A755B07E7CA02E5F"/>
  </w:style>
  <w:style w:type="paragraph" w:customStyle="1" w:styleId="1FEA2FA941314BFDBACE6269ECC148AE">
    <w:name w:val="1FEA2FA941314BFDBACE6269ECC148AE"/>
  </w:style>
  <w:style w:type="paragraph" w:customStyle="1" w:styleId="4363266C4D4048B29162F0DDFF3503FE">
    <w:name w:val="4363266C4D4048B29162F0DDFF3503FE"/>
  </w:style>
  <w:style w:type="paragraph" w:customStyle="1" w:styleId="BF4BD0F31E894890AB745D4A5EA3CF8A">
    <w:name w:val="BF4BD0F31E894890AB745D4A5EA3CF8A"/>
  </w:style>
  <w:style w:type="paragraph" w:customStyle="1" w:styleId="5C53E4DB691A42399495EA4B0BCA1D88">
    <w:name w:val="5C53E4DB691A42399495EA4B0BCA1D88"/>
  </w:style>
  <w:style w:type="paragraph" w:customStyle="1" w:styleId="265DCF118CF04BC48A4920409A6B58EC">
    <w:name w:val="265DCF118CF04BC48A4920409A6B58EC"/>
  </w:style>
  <w:style w:type="paragraph" w:customStyle="1" w:styleId="ECBA4EAE17B54882A95C6F427802579E">
    <w:name w:val="ECBA4EAE17B54882A95C6F427802579E"/>
  </w:style>
  <w:style w:type="paragraph" w:customStyle="1" w:styleId="6985310D1CA748D6AC3DE22F5D38333E">
    <w:name w:val="6985310D1CA748D6AC3DE22F5D38333E"/>
  </w:style>
  <w:style w:type="paragraph" w:customStyle="1" w:styleId="06DAD4A4DC8348DABB8A0B6187D8DC0B">
    <w:name w:val="06DAD4A4DC8348DABB8A0B6187D8DC0B"/>
  </w:style>
  <w:style w:type="paragraph" w:customStyle="1" w:styleId="58DE94BCEE9A404D9A58AD64F42B8040">
    <w:name w:val="58DE94BCEE9A404D9A58AD64F42B8040"/>
  </w:style>
  <w:style w:type="paragraph" w:customStyle="1" w:styleId="CC6CCAC802A74A5F97A0DC04A750B3AF">
    <w:name w:val="CC6CCAC802A74A5F97A0DC04A750B3AF"/>
  </w:style>
  <w:style w:type="paragraph" w:customStyle="1" w:styleId="23E5E7243BAC4FD3B0C008446FD10961">
    <w:name w:val="23E5E7243BAC4FD3B0C008446FD10961"/>
  </w:style>
  <w:style w:type="paragraph" w:customStyle="1" w:styleId="6F097D7484E54B74951C7AB01180C76E">
    <w:name w:val="6F097D7484E54B74951C7AB01180C76E"/>
  </w:style>
  <w:style w:type="paragraph" w:customStyle="1" w:styleId="D77D2F7228B44BC1850BBED9158DEA45">
    <w:name w:val="D77D2F7228B44BC1850BBED9158DEA45"/>
  </w:style>
  <w:style w:type="paragraph" w:customStyle="1" w:styleId="534022CF54074F5B921D0971E600F7D4">
    <w:name w:val="534022CF54074F5B921D0971E600F7D4"/>
  </w:style>
  <w:style w:type="paragraph" w:customStyle="1" w:styleId="5AB3329A15344CE08E2E5953DD738E65">
    <w:name w:val="5AB3329A15344CE08E2E5953DD738E65"/>
  </w:style>
  <w:style w:type="paragraph" w:customStyle="1" w:styleId="C1E4B266CF4B4B40A4B6164660A7AEB7">
    <w:name w:val="C1E4B266CF4B4B40A4B6164660A7AEB7"/>
  </w:style>
  <w:style w:type="paragraph" w:customStyle="1" w:styleId="03E00C71E18D41B1A7C5A0397C0A580D">
    <w:name w:val="03E00C71E18D41B1A7C5A0397C0A580D"/>
  </w:style>
  <w:style w:type="paragraph" w:customStyle="1" w:styleId="A24D8D772D3545F3B423B68E956B2958">
    <w:name w:val="A24D8D772D3545F3B423B68E956B2958"/>
  </w:style>
  <w:style w:type="paragraph" w:customStyle="1" w:styleId="71A23009D5C948F3959CB1718D2D8193">
    <w:name w:val="71A23009D5C948F3959CB1718D2D8193"/>
  </w:style>
  <w:style w:type="paragraph" w:customStyle="1" w:styleId="824691BE9A58423383A16042E2B1C862">
    <w:name w:val="824691BE9A58423383A16042E2B1C862"/>
  </w:style>
  <w:style w:type="paragraph" w:customStyle="1" w:styleId="09D1EE49114641F5B8A4888C77977959">
    <w:name w:val="09D1EE49114641F5B8A4888C77977959"/>
  </w:style>
  <w:style w:type="paragraph" w:customStyle="1" w:styleId="556D31B0EF1C4C7893462C053F92FA1D">
    <w:name w:val="556D31B0EF1C4C7893462C053F92FA1D"/>
  </w:style>
  <w:style w:type="paragraph" w:customStyle="1" w:styleId="141DF6B174094D8FBE47334CCF2C0A6F">
    <w:name w:val="141DF6B174094D8FBE47334CCF2C0A6F"/>
  </w:style>
  <w:style w:type="paragraph" w:customStyle="1" w:styleId="D3A4BF2235C44DB79BADD9DF1DA034CE">
    <w:name w:val="D3A4BF2235C44DB79BADD9DF1DA034CE"/>
  </w:style>
  <w:style w:type="paragraph" w:customStyle="1" w:styleId="AFA76884B28A4F2E8D8970AF2C9F1742">
    <w:name w:val="AFA76884B28A4F2E8D8970AF2C9F1742"/>
  </w:style>
  <w:style w:type="paragraph" w:customStyle="1" w:styleId="7F7BC183A11E4A98BC2846E6BBC7D22D">
    <w:name w:val="7F7BC183A11E4A98BC2846E6BBC7D22D"/>
  </w:style>
  <w:style w:type="paragraph" w:customStyle="1" w:styleId="3A835743EF61486D976FF9476AC41AC2">
    <w:name w:val="3A835743EF61486D976FF9476AC41AC2"/>
  </w:style>
  <w:style w:type="paragraph" w:customStyle="1" w:styleId="9A3A8F0CF91745C0AB32D1A046BACFEA">
    <w:name w:val="9A3A8F0CF91745C0AB32D1A046BACFEA"/>
  </w:style>
  <w:style w:type="paragraph" w:customStyle="1" w:styleId="B7F474E39D864440B54D056D222370B4">
    <w:name w:val="B7F474E39D864440B54D056D222370B4"/>
  </w:style>
  <w:style w:type="paragraph" w:customStyle="1" w:styleId="804346101AAA4F9882F9175E0678F279">
    <w:name w:val="804346101AAA4F9882F9175E0678F279"/>
  </w:style>
  <w:style w:type="paragraph" w:customStyle="1" w:styleId="2A1728FEEF2A4F849774D201C052EB3F">
    <w:name w:val="2A1728FEEF2A4F849774D201C052EB3F"/>
  </w:style>
  <w:style w:type="paragraph" w:customStyle="1" w:styleId="FF6D9AB5B4D3479A8FB23A136153D93F">
    <w:name w:val="FF6D9AB5B4D3479A8FB23A136153D93F"/>
  </w:style>
  <w:style w:type="paragraph" w:customStyle="1" w:styleId="6E099276C2574852B272D4F3DEF1BF07">
    <w:name w:val="6E099276C2574852B272D4F3DEF1BF07"/>
  </w:style>
  <w:style w:type="paragraph" w:customStyle="1" w:styleId="96C69D0F0C4F471C96186CDEC38AE216">
    <w:name w:val="96C69D0F0C4F471C96186CDEC38AE216"/>
  </w:style>
  <w:style w:type="paragraph" w:customStyle="1" w:styleId="5AD52E6AFFCF436F8330730C1798FEDF">
    <w:name w:val="5AD52E6AFFCF436F8330730C1798FEDF"/>
  </w:style>
  <w:style w:type="paragraph" w:customStyle="1" w:styleId="4C647173BB8F4B5DA7703F6E7B65C637">
    <w:name w:val="4C647173BB8F4B5DA7703F6E7B65C637"/>
  </w:style>
  <w:style w:type="paragraph" w:customStyle="1" w:styleId="ACBD83B9100048F3ADE6732F94EAE2E4">
    <w:name w:val="ACBD83B9100048F3ADE6732F94EAE2E4"/>
  </w:style>
  <w:style w:type="paragraph" w:customStyle="1" w:styleId="B0E137E508B34A0B8F192918D1686A02">
    <w:name w:val="B0E137E508B34A0B8F192918D1686A02"/>
  </w:style>
  <w:style w:type="paragraph" w:customStyle="1" w:styleId="B775AA81B6244C2D8D26AB80A0A94558">
    <w:name w:val="B775AA81B6244C2D8D26AB80A0A94558"/>
  </w:style>
  <w:style w:type="paragraph" w:customStyle="1" w:styleId="D46227C01F5846C5B620E2FAFB8CB1B5">
    <w:name w:val="D46227C01F5846C5B620E2FAFB8CB1B5"/>
  </w:style>
  <w:style w:type="paragraph" w:customStyle="1" w:styleId="87B50E7B637E4EC2B7261D109492290D">
    <w:name w:val="87B50E7B637E4EC2B7261D109492290D"/>
  </w:style>
  <w:style w:type="paragraph" w:customStyle="1" w:styleId="5C86DA113A9747F596E151B6F95C4B9C">
    <w:name w:val="5C86DA113A9747F596E151B6F95C4B9C"/>
  </w:style>
  <w:style w:type="paragraph" w:customStyle="1" w:styleId="CDCFC3360E394FD48FA5A58EAAF5E08F">
    <w:name w:val="CDCFC3360E394FD48FA5A58EAAF5E08F"/>
  </w:style>
  <w:style w:type="paragraph" w:customStyle="1" w:styleId="89EEA0DFE50D4FDA8707F8D71E2CF643">
    <w:name w:val="89EEA0DFE50D4FDA8707F8D71E2CF643"/>
  </w:style>
  <w:style w:type="paragraph" w:customStyle="1" w:styleId="9F5731017F254D61836A8E3FA64578E5">
    <w:name w:val="9F5731017F254D61836A8E3FA64578E5"/>
  </w:style>
  <w:style w:type="paragraph" w:customStyle="1" w:styleId="2B4E8B3F0A7F4097A02626699DFFD99F">
    <w:name w:val="2B4E8B3F0A7F4097A02626699DFFD99F"/>
  </w:style>
  <w:style w:type="paragraph" w:customStyle="1" w:styleId="4C8C290ACB0043D5911D5BCDB4D85057">
    <w:name w:val="4C8C290ACB0043D5911D5BCDB4D85057"/>
  </w:style>
  <w:style w:type="paragraph" w:customStyle="1" w:styleId="37600FE561E7487887772F0EEB9D4950">
    <w:name w:val="37600FE561E7487887772F0EEB9D4950"/>
  </w:style>
  <w:style w:type="paragraph" w:customStyle="1" w:styleId="7969F5C0037843D497B78F9754C189E3">
    <w:name w:val="7969F5C0037843D497B78F9754C189E3"/>
  </w:style>
  <w:style w:type="paragraph" w:customStyle="1" w:styleId="C82F7541AAB44539BA26B0E48A26AA1F">
    <w:name w:val="C82F7541AAB44539BA26B0E48A26AA1F"/>
  </w:style>
  <w:style w:type="paragraph" w:customStyle="1" w:styleId="AC32E570E6A048FA98F008726C181431">
    <w:name w:val="AC32E570E6A048FA98F008726C181431"/>
  </w:style>
  <w:style w:type="paragraph" w:customStyle="1" w:styleId="AF2DFF1B731D4BC193CF79EC42A30385">
    <w:name w:val="AF2DFF1B731D4BC193CF79EC42A30385"/>
  </w:style>
  <w:style w:type="paragraph" w:customStyle="1" w:styleId="41795A934D9D470B889E6432FCF0F250">
    <w:name w:val="41795A934D9D470B889E6432FCF0F250"/>
  </w:style>
  <w:style w:type="paragraph" w:customStyle="1" w:styleId="A9111D99F4A742F59DBEBE1013F4DE7B">
    <w:name w:val="A9111D99F4A742F59DBEBE1013F4DE7B"/>
  </w:style>
  <w:style w:type="paragraph" w:customStyle="1" w:styleId="0DA62C344B5541B794CED7EE54A36FC9">
    <w:name w:val="0DA62C344B5541B794CED7EE54A36FC9"/>
  </w:style>
  <w:style w:type="paragraph" w:customStyle="1" w:styleId="9ED10777FB7642A9836D4594B618E570">
    <w:name w:val="9ED10777FB7642A9836D4594B618E570"/>
  </w:style>
  <w:style w:type="paragraph" w:customStyle="1" w:styleId="131E29C43D2A48608FA0D13E16372026">
    <w:name w:val="131E29C43D2A48608FA0D13E16372026"/>
  </w:style>
  <w:style w:type="paragraph" w:customStyle="1" w:styleId="FFB13D1150C54A41AAA3566D343708AA">
    <w:name w:val="FFB13D1150C54A41AAA3566D343708AA"/>
  </w:style>
  <w:style w:type="paragraph" w:customStyle="1" w:styleId="8B71EA1BCCC3475A91744F9F765C89B9">
    <w:name w:val="8B71EA1BCCC3475A91744F9F765C89B9"/>
  </w:style>
  <w:style w:type="paragraph" w:customStyle="1" w:styleId="283A86433D5D44199CBB109AD03CEAED">
    <w:name w:val="283A86433D5D44199CBB109AD03CEAED"/>
  </w:style>
  <w:style w:type="paragraph" w:customStyle="1" w:styleId="6BDFEF42028D4FAF8B1F41F04D4A157F">
    <w:name w:val="6BDFEF42028D4FAF8B1F41F04D4A157F"/>
  </w:style>
  <w:style w:type="paragraph" w:customStyle="1" w:styleId="29C07B634DCD4D218830DBA76F2EE9BE">
    <w:name w:val="29C07B634DCD4D218830DBA76F2EE9BE"/>
  </w:style>
  <w:style w:type="paragraph" w:customStyle="1" w:styleId="F432BB454B7345409AE666356428D8EC">
    <w:name w:val="F432BB454B7345409AE666356428D8EC"/>
  </w:style>
  <w:style w:type="paragraph" w:customStyle="1" w:styleId="5A39970A2187490AAD5967EBAF0515A5">
    <w:name w:val="5A39970A2187490AAD5967EBAF0515A5"/>
  </w:style>
  <w:style w:type="paragraph" w:customStyle="1" w:styleId="C55635CF25354C438C67E71F18BFE904">
    <w:name w:val="C55635CF25354C438C67E71F18BFE904"/>
  </w:style>
  <w:style w:type="paragraph" w:customStyle="1" w:styleId="030F494AC1224E1C9C648B143E93FEB7">
    <w:name w:val="030F494AC1224E1C9C648B143E93FEB7"/>
  </w:style>
  <w:style w:type="paragraph" w:customStyle="1" w:styleId="AB87ACBC7F9E4A4CA2F94AD8476BDF3A">
    <w:name w:val="AB87ACBC7F9E4A4CA2F94AD8476BDF3A"/>
  </w:style>
  <w:style w:type="paragraph" w:customStyle="1" w:styleId="EF28CD0205BF45F486C356DBD594CC4E">
    <w:name w:val="EF28CD0205BF45F486C356DBD594CC4E"/>
  </w:style>
  <w:style w:type="paragraph" w:customStyle="1" w:styleId="EFABD25DD0F648C2823DBA0585711E1E">
    <w:name w:val="EFABD25DD0F648C2823DBA0585711E1E"/>
  </w:style>
  <w:style w:type="paragraph" w:customStyle="1" w:styleId="5CC91C8978394D5DB837F02224E38F9F">
    <w:name w:val="5CC91C8978394D5DB837F02224E38F9F"/>
  </w:style>
  <w:style w:type="paragraph" w:customStyle="1" w:styleId="D188E641971547A386353D3086A37973">
    <w:name w:val="D188E641971547A386353D3086A37973"/>
  </w:style>
  <w:style w:type="paragraph" w:customStyle="1" w:styleId="4833C385D5C047AA90F57721E7592EC3">
    <w:name w:val="4833C385D5C047AA90F57721E7592EC3"/>
  </w:style>
  <w:style w:type="paragraph" w:customStyle="1" w:styleId="D90893C795984178A44CA0948D477703">
    <w:name w:val="D90893C795984178A44CA0948D477703"/>
  </w:style>
  <w:style w:type="paragraph" w:customStyle="1" w:styleId="95037313B11148B28C5A238A3CFBA8FD">
    <w:name w:val="95037313B11148B28C5A238A3CFBA8FD"/>
  </w:style>
  <w:style w:type="paragraph" w:customStyle="1" w:styleId="FF7E86BCC5204C8C9672FC0C04627DC6">
    <w:name w:val="FF7E86BCC5204C8C9672FC0C04627DC6"/>
  </w:style>
  <w:style w:type="paragraph" w:customStyle="1" w:styleId="CCBF9EDDF3974743930CF8584B9F4738">
    <w:name w:val="CCBF9EDDF3974743930CF8584B9F4738"/>
  </w:style>
  <w:style w:type="paragraph" w:customStyle="1" w:styleId="A047CB6A245A44E8AAEE16052E8F978E">
    <w:name w:val="A047CB6A245A44E8AAEE16052E8F978E"/>
  </w:style>
  <w:style w:type="paragraph" w:customStyle="1" w:styleId="F4B1C33D26694B25909914741BC76816">
    <w:name w:val="F4B1C33D26694B25909914741BC76816"/>
  </w:style>
  <w:style w:type="paragraph" w:customStyle="1" w:styleId="76CA0E38B7E74DA3934A0BB19BAA6742">
    <w:name w:val="76CA0E38B7E74DA3934A0BB19BAA6742"/>
  </w:style>
  <w:style w:type="paragraph" w:customStyle="1" w:styleId="726DB5CCC7924FFCA802D789B6DF783B">
    <w:name w:val="726DB5CCC7924FFCA802D789B6DF783B"/>
  </w:style>
  <w:style w:type="paragraph" w:customStyle="1" w:styleId="5EC693FCF43E47CFAE91BE8418CE0CC3">
    <w:name w:val="5EC693FCF43E47CFAE91BE8418CE0CC3"/>
  </w:style>
  <w:style w:type="paragraph" w:customStyle="1" w:styleId="9471C4E9B8EB434198400617C78AE7E4">
    <w:name w:val="9471C4E9B8EB434198400617C78AE7E4"/>
  </w:style>
  <w:style w:type="paragraph" w:customStyle="1" w:styleId="38858662069C44A3A719E9FEDA40FB1C">
    <w:name w:val="38858662069C44A3A719E9FEDA40FB1C"/>
  </w:style>
  <w:style w:type="paragraph" w:customStyle="1" w:styleId="8B7724DF264340FE989A40A56B3D8D75">
    <w:name w:val="8B7724DF264340FE989A40A56B3D8D75"/>
  </w:style>
  <w:style w:type="paragraph" w:customStyle="1" w:styleId="BD7C5C1FEDA0496CB51706B86D99F9BB">
    <w:name w:val="BD7C5C1FEDA0496CB51706B86D99F9BB"/>
  </w:style>
  <w:style w:type="paragraph" w:customStyle="1" w:styleId="9816771C9B4046B993FF5E375E1D515B">
    <w:name w:val="9816771C9B4046B993FF5E375E1D515B"/>
  </w:style>
  <w:style w:type="paragraph" w:customStyle="1" w:styleId="2A3C45A9CC654869B59CEA011FF1EFEA">
    <w:name w:val="2A3C45A9CC654869B59CEA011FF1EFEA"/>
  </w:style>
  <w:style w:type="paragraph" w:customStyle="1" w:styleId="C00081140133479A9533B7399A0EE3BE">
    <w:name w:val="C00081140133479A9533B7399A0EE3BE"/>
  </w:style>
  <w:style w:type="paragraph" w:customStyle="1" w:styleId="8FF5DAAFBC82474EB5113BAFD6447392">
    <w:name w:val="8FF5DAAFBC82474EB5113BAFD6447392"/>
  </w:style>
  <w:style w:type="paragraph" w:customStyle="1" w:styleId="23533B870FF745A185561AD9C3494CED">
    <w:name w:val="23533B870FF745A185561AD9C3494CED"/>
  </w:style>
  <w:style w:type="paragraph" w:customStyle="1" w:styleId="1AC4794B0EF44D93B05A27001D6A22B4">
    <w:name w:val="1AC4794B0EF44D93B05A27001D6A22B4"/>
  </w:style>
  <w:style w:type="paragraph" w:customStyle="1" w:styleId="15FA7BAC811841B597EA8206A06985F0">
    <w:name w:val="15FA7BAC811841B597EA8206A06985F0"/>
  </w:style>
  <w:style w:type="paragraph" w:customStyle="1" w:styleId="A39B927C929941D1A789299818CDE9F4">
    <w:name w:val="A39B927C929941D1A789299818CDE9F4"/>
  </w:style>
  <w:style w:type="paragraph" w:customStyle="1" w:styleId="EA841C72F2E04902A18AFD7A673A62F5">
    <w:name w:val="EA841C72F2E04902A18AFD7A673A62F5"/>
  </w:style>
  <w:style w:type="paragraph" w:customStyle="1" w:styleId="13C4D4C373114A70ADAE040A71576C86">
    <w:name w:val="13C4D4C373114A70ADAE040A71576C86"/>
  </w:style>
  <w:style w:type="paragraph" w:customStyle="1" w:styleId="E4FF4534DA4B41DA8721EAEA1FBB2D06">
    <w:name w:val="E4FF4534DA4B41DA8721EAEA1FBB2D06"/>
  </w:style>
  <w:style w:type="paragraph" w:customStyle="1" w:styleId="8CE20899BDD84B1799A6562E9CCBF432">
    <w:name w:val="8CE20899BDD84B1799A6562E9CCBF432"/>
  </w:style>
  <w:style w:type="paragraph" w:customStyle="1" w:styleId="D9F6BE4D5AEE41FEAF1A8F60A3644BF1">
    <w:name w:val="D9F6BE4D5AEE41FEAF1A8F60A3644BF1"/>
  </w:style>
  <w:style w:type="paragraph" w:customStyle="1" w:styleId="2F7806E3F8F948859E5734583F96683C">
    <w:name w:val="2F7806E3F8F948859E5734583F96683C"/>
  </w:style>
  <w:style w:type="paragraph" w:customStyle="1" w:styleId="17E5F890DD3F4536899E6F16ACD2EB9E">
    <w:name w:val="17E5F890DD3F4536899E6F16ACD2EB9E"/>
  </w:style>
  <w:style w:type="paragraph" w:customStyle="1" w:styleId="1D0BC8E9560D4CC7958C65EF1785E7EC">
    <w:name w:val="1D0BC8E9560D4CC7958C65EF1785E7EC"/>
  </w:style>
  <w:style w:type="paragraph" w:customStyle="1" w:styleId="9228828C9C5145A69EC269C8AD5D9B69">
    <w:name w:val="9228828C9C5145A69EC269C8AD5D9B69"/>
  </w:style>
  <w:style w:type="paragraph" w:customStyle="1" w:styleId="2B455092EEFB413E95939FCC3AB5E3BD">
    <w:name w:val="2B455092EEFB413E95939FCC3AB5E3BD"/>
  </w:style>
  <w:style w:type="paragraph" w:customStyle="1" w:styleId="2CA86914C4B447A5B2E2086FFCB11E28">
    <w:name w:val="2CA86914C4B447A5B2E2086FFCB11E28"/>
  </w:style>
  <w:style w:type="paragraph" w:customStyle="1" w:styleId="F22BADDC88F049A99D2C20B2128BFEFC">
    <w:name w:val="F22BADDC88F049A99D2C20B2128BFEFC"/>
  </w:style>
  <w:style w:type="paragraph" w:customStyle="1" w:styleId="F3182DE8814D48F7A2F34A896813E58D">
    <w:name w:val="F3182DE8814D48F7A2F34A896813E58D"/>
  </w:style>
  <w:style w:type="paragraph" w:customStyle="1" w:styleId="118EB93D594E4113A9EF19CA07C3931C">
    <w:name w:val="118EB93D594E4113A9EF19CA07C3931C"/>
  </w:style>
  <w:style w:type="paragraph" w:customStyle="1" w:styleId="D95FCC55850941339226CB4C1DDFD04A">
    <w:name w:val="D95FCC55850941339226CB4C1DDFD04A"/>
  </w:style>
  <w:style w:type="paragraph" w:customStyle="1" w:styleId="D289039AF20D4797B08AA9740CDD2649">
    <w:name w:val="D289039AF20D4797B08AA9740CDD2649"/>
  </w:style>
  <w:style w:type="paragraph" w:customStyle="1" w:styleId="EDC3A2F622CE46488D29C3D1C3CE060D">
    <w:name w:val="EDC3A2F622CE46488D29C3D1C3CE060D"/>
  </w:style>
  <w:style w:type="paragraph" w:customStyle="1" w:styleId="3DE24894A77D494FB2C3C3E4F339A135">
    <w:name w:val="3DE24894A77D494FB2C3C3E4F339A135"/>
  </w:style>
  <w:style w:type="paragraph" w:customStyle="1" w:styleId="F38AFD6EBC3C4650BA7B4415808D9959">
    <w:name w:val="F38AFD6EBC3C4650BA7B4415808D9959"/>
  </w:style>
  <w:style w:type="paragraph" w:customStyle="1" w:styleId="7E98A5BD89DB4EEF886D5299EFD61057">
    <w:name w:val="7E98A5BD89DB4EEF886D5299EFD61057"/>
  </w:style>
  <w:style w:type="paragraph" w:customStyle="1" w:styleId="A1532A2004444020932CCA2314938951">
    <w:name w:val="A1532A2004444020932CCA2314938951"/>
  </w:style>
  <w:style w:type="paragraph" w:customStyle="1" w:styleId="871CDF2FD2054E79A662161E38C9C6E1">
    <w:name w:val="871CDF2FD2054E79A662161E38C9C6E1"/>
  </w:style>
  <w:style w:type="paragraph" w:customStyle="1" w:styleId="4961624CD1254A99A9F5236E7798EB2F">
    <w:name w:val="4961624CD1254A99A9F5236E7798EB2F"/>
  </w:style>
  <w:style w:type="paragraph" w:customStyle="1" w:styleId="2163C18110214396A38FFB40B4074D1E">
    <w:name w:val="2163C18110214396A38FFB40B4074D1E"/>
  </w:style>
  <w:style w:type="paragraph" w:customStyle="1" w:styleId="2D059EB733A44570916FDD22413D4F54">
    <w:name w:val="2D059EB733A44570916FDD22413D4F54"/>
  </w:style>
  <w:style w:type="paragraph" w:customStyle="1" w:styleId="2CF8CFD5F49745C4A9475939A7F294D7">
    <w:name w:val="2CF8CFD5F49745C4A9475939A7F294D7"/>
  </w:style>
  <w:style w:type="paragraph" w:customStyle="1" w:styleId="5AF2FC603C49489588A785C7BC13CB68">
    <w:name w:val="5AF2FC603C49489588A785C7BC13CB68"/>
  </w:style>
  <w:style w:type="paragraph" w:customStyle="1" w:styleId="EC71622E60B9488C9BC2A1925CA39FD4">
    <w:name w:val="EC71622E60B9488C9BC2A1925CA39FD4"/>
  </w:style>
  <w:style w:type="paragraph" w:customStyle="1" w:styleId="AB135B15C6574CC9B9DEF16B1902A867">
    <w:name w:val="AB135B15C6574CC9B9DEF16B1902A867"/>
  </w:style>
  <w:style w:type="paragraph" w:customStyle="1" w:styleId="B110CEE3304D4F7AB6463C48DD869AD1">
    <w:name w:val="B110CEE3304D4F7AB6463C48DD869AD1"/>
  </w:style>
  <w:style w:type="paragraph" w:customStyle="1" w:styleId="E12A4989414A48DC96A18345E3796F14">
    <w:name w:val="E12A4989414A48DC96A18345E3796F14"/>
  </w:style>
  <w:style w:type="paragraph" w:customStyle="1" w:styleId="9DCE4069A5EA44F3828DAFD1725F2DD6">
    <w:name w:val="9DCE4069A5EA44F3828DAFD1725F2DD6"/>
  </w:style>
  <w:style w:type="paragraph" w:customStyle="1" w:styleId="BE73D0A2559A42129514EAD16AC3DA0F">
    <w:name w:val="BE73D0A2559A42129514EAD16AC3DA0F"/>
  </w:style>
  <w:style w:type="paragraph" w:customStyle="1" w:styleId="FEE541C639B94943BCAB50FAC1C47E3B">
    <w:name w:val="FEE541C639B94943BCAB50FAC1C47E3B"/>
  </w:style>
  <w:style w:type="paragraph" w:customStyle="1" w:styleId="D045B7EE2B2646E2AC735D5ADA66DDCC">
    <w:name w:val="D045B7EE2B2646E2AC735D5ADA66DDCC"/>
  </w:style>
  <w:style w:type="paragraph" w:customStyle="1" w:styleId="68C87196CBFF44909C8CE99A4B0BE1CC">
    <w:name w:val="68C87196CBFF44909C8CE99A4B0BE1CC"/>
  </w:style>
  <w:style w:type="paragraph" w:customStyle="1" w:styleId="05E0E9BBCBCC4F4FA5444C524CFD6C3F">
    <w:name w:val="05E0E9BBCBCC4F4FA5444C524CFD6C3F"/>
  </w:style>
  <w:style w:type="paragraph" w:customStyle="1" w:styleId="692669C2861D4A6CAC847BED37F046A8">
    <w:name w:val="692669C2861D4A6CAC847BED37F046A8"/>
  </w:style>
  <w:style w:type="paragraph" w:customStyle="1" w:styleId="606C361C6F83401095535EBCF9A30ED4">
    <w:name w:val="606C361C6F83401095535EBCF9A30ED4"/>
  </w:style>
  <w:style w:type="paragraph" w:customStyle="1" w:styleId="DD14D65905024CD7B921D28CD3F00850">
    <w:name w:val="DD14D65905024CD7B921D28CD3F00850"/>
  </w:style>
  <w:style w:type="paragraph" w:customStyle="1" w:styleId="CE6ECC8B727D41D5A7BA98917BFE8C8E">
    <w:name w:val="CE6ECC8B727D41D5A7BA98917BFE8C8E"/>
  </w:style>
  <w:style w:type="paragraph" w:customStyle="1" w:styleId="8F7762F45515429FB070148D7DFDA258">
    <w:name w:val="8F7762F45515429FB070148D7DFDA258"/>
  </w:style>
  <w:style w:type="paragraph" w:customStyle="1" w:styleId="AD9D43D1C0F340139F064FFE269B35BE">
    <w:name w:val="AD9D43D1C0F340139F064FFE269B35BE"/>
  </w:style>
  <w:style w:type="paragraph" w:customStyle="1" w:styleId="4906B1AA95F84285A44081AE28085383">
    <w:name w:val="4906B1AA95F84285A44081AE28085383"/>
  </w:style>
  <w:style w:type="paragraph" w:customStyle="1" w:styleId="A38CF80238134FFC9EE3F3C2799013D4">
    <w:name w:val="A38CF80238134FFC9EE3F3C2799013D4"/>
  </w:style>
  <w:style w:type="paragraph" w:customStyle="1" w:styleId="31FF1BB8F5FA4314999EA5ACE8B9DAD4">
    <w:name w:val="31FF1BB8F5FA4314999EA5ACE8B9DAD4"/>
  </w:style>
  <w:style w:type="paragraph" w:customStyle="1" w:styleId="1BEF32E8131F4D0AAD1038350BEAED6A">
    <w:name w:val="1BEF32E8131F4D0AAD1038350BEAED6A"/>
  </w:style>
  <w:style w:type="paragraph" w:customStyle="1" w:styleId="6314002BC46A481597688C9120DA29B3">
    <w:name w:val="6314002BC46A481597688C9120DA29B3"/>
  </w:style>
  <w:style w:type="paragraph" w:customStyle="1" w:styleId="36B8D8F9C2394E8883EE66844A3D18C8">
    <w:name w:val="36B8D8F9C2394E8883EE66844A3D18C8"/>
  </w:style>
  <w:style w:type="paragraph" w:customStyle="1" w:styleId="7EDFD332FA43428BBCBC88AA0D2985E0">
    <w:name w:val="7EDFD332FA43428BBCBC88AA0D2985E0"/>
  </w:style>
  <w:style w:type="paragraph" w:customStyle="1" w:styleId="8599E8DBC74047058D2F28211CCB514A">
    <w:name w:val="8599E8DBC74047058D2F28211CCB514A"/>
  </w:style>
  <w:style w:type="paragraph" w:customStyle="1" w:styleId="4837BC6E39C94CA098AF275B46CF860B">
    <w:name w:val="4837BC6E39C94CA098AF275B46CF860B"/>
  </w:style>
  <w:style w:type="paragraph" w:customStyle="1" w:styleId="C549C422FD764BDE9F343EDF5CDF14FD">
    <w:name w:val="C549C422FD764BDE9F343EDF5CDF14FD"/>
  </w:style>
  <w:style w:type="paragraph" w:customStyle="1" w:styleId="F81823F3819B44519EA08BB8E99F545D">
    <w:name w:val="F81823F3819B44519EA08BB8E99F545D"/>
  </w:style>
  <w:style w:type="paragraph" w:customStyle="1" w:styleId="D748F72D61714EEFAD7075D3CC36D727">
    <w:name w:val="D748F72D61714EEFAD7075D3CC36D727"/>
  </w:style>
  <w:style w:type="paragraph" w:customStyle="1" w:styleId="318EF443332F41C99EE04DB62EECD1E8">
    <w:name w:val="318EF443332F41C99EE04DB62EECD1E8"/>
  </w:style>
  <w:style w:type="paragraph" w:customStyle="1" w:styleId="FFE86D650E804962B359E548304D1131">
    <w:name w:val="FFE86D650E804962B359E548304D1131"/>
  </w:style>
  <w:style w:type="paragraph" w:customStyle="1" w:styleId="9FC7D2A2B93240B698F71A13A40C11ED">
    <w:name w:val="9FC7D2A2B93240B698F71A13A40C11ED"/>
  </w:style>
  <w:style w:type="paragraph" w:customStyle="1" w:styleId="DAF7C6EBB6CC486C87D735411E832BC8">
    <w:name w:val="DAF7C6EBB6CC486C87D735411E832BC8"/>
  </w:style>
  <w:style w:type="paragraph" w:customStyle="1" w:styleId="E65457B9220C4377BFB2437DF22AE8CB">
    <w:name w:val="E65457B9220C4377BFB2437DF22AE8CB"/>
  </w:style>
  <w:style w:type="paragraph" w:customStyle="1" w:styleId="AEC1E65D610D41DFA8660EBB165D3927">
    <w:name w:val="AEC1E65D610D41DFA8660EBB165D3927"/>
  </w:style>
  <w:style w:type="paragraph" w:customStyle="1" w:styleId="7A815CF38C91416CBA9161EAC6058CF9">
    <w:name w:val="7A815CF38C91416CBA9161EAC6058CF9"/>
  </w:style>
  <w:style w:type="paragraph" w:customStyle="1" w:styleId="927C20D769B74E69B3C1FA65079007FA">
    <w:name w:val="927C20D769B74E69B3C1FA65079007FA"/>
  </w:style>
  <w:style w:type="paragraph" w:customStyle="1" w:styleId="C839C146EB124F5E95D70D8BC28EA21C">
    <w:name w:val="C839C146EB124F5E95D70D8BC28EA21C"/>
  </w:style>
  <w:style w:type="paragraph" w:customStyle="1" w:styleId="6AE401CB71FA4BB8969F78C951DA1D80">
    <w:name w:val="6AE401CB71FA4BB8969F78C951DA1D80"/>
  </w:style>
  <w:style w:type="paragraph" w:customStyle="1" w:styleId="8FE8E13AC7BA449BA6C4D219640197B5">
    <w:name w:val="8FE8E13AC7BA449BA6C4D219640197B5"/>
  </w:style>
  <w:style w:type="paragraph" w:customStyle="1" w:styleId="8881A7ECCAEE4119B8A2514F35F252DC">
    <w:name w:val="8881A7ECCAEE4119B8A2514F35F252DC"/>
  </w:style>
  <w:style w:type="paragraph" w:customStyle="1" w:styleId="16D9294E40954415B891C649EEE955EF">
    <w:name w:val="16D9294E40954415B891C649EEE955EF"/>
  </w:style>
  <w:style w:type="paragraph" w:customStyle="1" w:styleId="0586BDF9CF8F4D4BBFD71E5ACAC8BD16">
    <w:name w:val="0586BDF9CF8F4D4BBFD71E5ACAC8BD16"/>
  </w:style>
  <w:style w:type="paragraph" w:customStyle="1" w:styleId="0FD6434956BE4E2E9879E61A7CEF71A6">
    <w:name w:val="0FD6434956BE4E2E9879E61A7CEF71A6"/>
  </w:style>
  <w:style w:type="paragraph" w:customStyle="1" w:styleId="0756C614F27340B4B219479C8CD5D8E2">
    <w:name w:val="0756C614F27340B4B219479C8CD5D8E2"/>
  </w:style>
  <w:style w:type="paragraph" w:customStyle="1" w:styleId="C5481E5EF89145D4813520E04E032C38">
    <w:name w:val="C5481E5EF89145D4813520E04E032C38"/>
  </w:style>
  <w:style w:type="paragraph" w:customStyle="1" w:styleId="AC19BED21A9549CE9E7751FD8B7E9F87">
    <w:name w:val="AC19BED21A9549CE9E7751FD8B7E9F87"/>
  </w:style>
  <w:style w:type="paragraph" w:customStyle="1" w:styleId="FAB38B29CC8243CABCEAD853159D342A">
    <w:name w:val="FAB38B29CC8243CABCEAD853159D342A"/>
  </w:style>
  <w:style w:type="paragraph" w:customStyle="1" w:styleId="B138C3FA3C97422CADD23AEEA002B134">
    <w:name w:val="B138C3FA3C97422CADD23AEEA002B134"/>
  </w:style>
  <w:style w:type="paragraph" w:customStyle="1" w:styleId="B20FF096B2A04ECB870928709FFB37F5">
    <w:name w:val="B20FF096B2A04ECB870928709FFB37F5"/>
  </w:style>
  <w:style w:type="paragraph" w:customStyle="1" w:styleId="28B3DB1CAA1A4DA8839DCC89C892F99A">
    <w:name w:val="28B3DB1CAA1A4DA8839DCC89C892F99A"/>
  </w:style>
  <w:style w:type="paragraph" w:customStyle="1" w:styleId="7C1E644C764D4C2DB680D4999FB405CB">
    <w:name w:val="7C1E644C764D4C2DB680D4999FB405CB"/>
  </w:style>
  <w:style w:type="paragraph" w:customStyle="1" w:styleId="C3C5879B71D5437195A0A2643C4FEE56">
    <w:name w:val="C3C5879B71D5437195A0A2643C4FEE56"/>
  </w:style>
  <w:style w:type="paragraph" w:customStyle="1" w:styleId="2A547B00789E46B3BF3933A26FEF5924">
    <w:name w:val="2A547B00789E46B3BF3933A26FEF5924"/>
  </w:style>
  <w:style w:type="paragraph" w:customStyle="1" w:styleId="233D9E6E2AA8426FA31878C3ABE5DC57">
    <w:name w:val="233D9E6E2AA8426FA31878C3ABE5DC57"/>
  </w:style>
  <w:style w:type="paragraph" w:customStyle="1" w:styleId="B6A5320449A9410088F5B4E513CFAF87">
    <w:name w:val="B6A5320449A9410088F5B4E513CFAF87"/>
  </w:style>
  <w:style w:type="paragraph" w:customStyle="1" w:styleId="FF4B5296891E43038813A10DB12210CE">
    <w:name w:val="FF4B5296891E43038813A10DB12210CE"/>
  </w:style>
  <w:style w:type="paragraph" w:customStyle="1" w:styleId="3B4174A8BEA347CCB40F428FBEB6AFA2">
    <w:name w:val="3B4174A8BEA347CCB40F428FBEB6AFA2"/>
  </w:style>
  <w:style w:type="paragraph" w:customStyle="1" w:styleId="A1468E191E7F47E2B464B889D71E1559">
    <w:name w:val="A1468E191E7F47E2B464B889D71E1559"/>
  </w:style>
  <w:style w:type="paragraph" w:customStyle="1" w:styleId="CF66B686629242D39FAA655F295A0281">
    <w:name w:val="CF66B686629242D39FAA655F295A0281"/>
  </w:style>
  <w:style w:type="paragraph" w:customStyle="1" w:styleId="08998FAB6A554CA781181BFF82ABC086">
    <w:name w:val="08998FAB6A554CA781181BFF82ABC086"/>
  </w:style>
  <w:style w:type="paragraph" w:customStyle="1" w:styleId="8347E34E218D4B47A5F054371921202A">
    <w:name w:val="8347E34E218D4B47A5F054371921202A"/>
  </w:style>
  <w:style w:type="paragraph" w:customStyle="1" w:styleId="2C0EAE1283F942C59DCCBA2F6D623F19">
    <w:name w:val="2C0EAE1283F942C59DCCBA2F6D623F19"/>
  </w:style>
  <w:style w:type="paragraph" w:customStyle="1" w:styleId="31E6AED06F594512B815F020A170E288">
    <w:name w:val="31E6AED06F594512B815F020A170E288"/>
  </w:style>
  <w:style w:type="paragraph" w:customStyle="1" w:styleId="7BE679177B6F4B04BFEFDCFBE3DD28C3">
    <w:name w:val="7BE679177B6F4B04BFEFDCFBE3DD28C3"/>
  </w:style>
  <w:style w:type="paragraph" w:customStyle="1" w:styleId="EAF4F9AE87D147629CAB07AA721A80B2">
    <w:name w:val="EAF4F9AE87D147629CAB07AA721A80B2"/>
  </w:style>
  <w:style w:type="paragraph" w:customStyle="1" w:styleId="27D3FAF1CC7E490C9F17C84B6A06B7C5">
    <w:name w:val="27D3FAF1CC7E490C9F17C84B6A06B7C5"/>
  </w:style>
  <w:style w:type="paragraph" w:customStyle="1" w:styleId="9B8B464247704662817F947A1E73FFB1">
    <w:name w:val="9B8B464247704662817F947A1E73FFB1"/>
  </w:style>
  <w:style w:type="paragraph" w:customStyle="1" w:styleId="05C154C2824448FA9C166F91620933E4">
    <w:name w:val="05C154C2824448FA9C166F91620933E4"/>
  </w:style>
  <w:style w:type="paragraph" w:customStyle="1" w:styleId="A5D7D21C5104462BBDB78497D23EF0DB">
    <w:name w:val="A5D7D21C5104462BBDB78497D23EF0DB"/>
  </w:style>
  <w:style w:type="paragraph" w:customStyle="1" w:styleId="8E057CC286D648128E53F83F6D4382A8">
    <w:name w:val="8E057CC286D648128E53F83F6D4382A8"/>
  </w:style>
  <w:style w:type="paragraph" w:customStyle="1" w:styleId="DAC16CAEB8EA4E8EBAFDCB2F8868386B">
    <w:name w:val="DAC16CAEB8EA4E8EBAFDCB2F8868386B"/>
  </w:style>
  <w:style w:type="paragraph" w:customStyle="1" w:styleId="1F073C7886984650A9568D5E1F124FC2">
    <w:name w:val="1F073C7886984650A9568D5E1F124FC2"/>
  </w:style>
  <w:style w:type="paragraph" w:customStyle="1" w:styleId="C435F05196044D29B3DBD3061BA2294F">
    <w:name w:val="C435F05196044D29B3DBD3061BA2294F"/>
  </w:style>
  <w:style w:type="paragraph" w:customStyle="1" w:styleId="43D44C57874D41118FC20C3DCDC7BDBE">
    <w:name w:val="43D44C57874D41118FC20C3DCDC7BDBE"/>
  </w:style>
  <w:style w:type="paragraph" w:customStyle="1" w:styleId="D0488C7EE65A4C48A6195872F080139E">
    <w:name w:val="D0488C7EE65A4C48A6195872F080139E"/>
  </w:style>
  <w:style w:type="paragraph" w:customStyle="1" w:styleId="B65966C9B7B241118EB4D55DF58AFBED">
    <w:name w:val="B65966C9B7B241118EB4D55DF58AFBED"/>
  </w:style>
  <w:style w:type="paragraph" w:customStyle="1" w:styleId="64858DB5FDE940318F46A49310157DEC">
    <w:name w:val="64858DB5FDE940318F46A49310157DEC"/>
  </w:style>
  <w:style w:type="paragraph" w:customStyle="1" w:styleId="4FEA564B55AA4D12B98C62F444FB168E">
    <w:name w:val="4FEA564B55AA4D12B98C62F444FB168E"/>
  </w:style>
  <w:style w:type="paragraph" w:customStyle="1" w:styleId="BEFEEE5B49524B3B99F2464277AD9CE7">
    <w:name w:val="BEFEEE5B49524B3B99F2464277AD9CE7"/>
  </w:style>
  <w:style w:type="paragraph" w:customStyle="1" w:styleId="4E3543A7AA0E4F438128C26D94AB1C0F">
    <w:name w:val="4E3543A7AA0E4F438128C26D94AB1C0F"/>
  </w:style>
  <w:style w:type="paragraph" w:customStyle="1" w:styleId="D672C73656A641D4839A7AAA863A07C3">
    <w:name w:val="D672C73656A641D4839A7AAA863A07C3"/>
  </w:style>
  <w:style w:type="paragraph" w:customStyle="1" w:styleId="4AEEE3CD64024DFCB08766A7DB4656D0">
    <w:name w:val="4AEEE3CD64024DFCB08766A7DB4656D0"/>
  </w:style>
  <w:style w:type="paragraph" w:customStyle="1" w:styleId="F25E0F0E82FF4C90B399F70496C08F62">
    <w:name w:val="F25E0F0E82FF4C90B399F70496C08F62"/>
  </w:style>
  <w:style w:type="paragraph" w:customStyle="1" w:styleId="D4EBE7A00FB54105B2D9BC90D3C29C1D">
    <w:name w:val="D4EBE7A00FB54105B2D9BC90D3C29C1D"/>
  </w:style>
  <w:style w:type="paragraph" w:customStyle="1" w:styleId="BE6DB251CA27443DA8F4B7B8996573F1">
    <w:name w:val="BE6DB251CA27443DA8F4B7B8996573F1"/>
  </w:style>
  <w:style w:type="paragraph" w:customStyle="1" w:styleId="2A079E63EF80445FB8C56EF58139E4B6">
    <w:name w:val="2A079E63EF80445FB8C56EF58139E4B6"/>
  </w:style>
  <w:style w:type="paragraph" w:customStyle="1" w:styleId="54986E5A88A94DE8831BB6A4349359D3">
    <w:name w:val="54986E5A88A94DE8831BB6A4349359D3"/>
  </w:style>
  <w:style w:type="paragraph" w:customStyle="1" w:styleId="19EB87DC65F34779A21A6CA77232C9F6">
    <w:name w:val="19EB87DC65F34779A21A6CA77232C9F6"/>
  </w:style>
  <w:style w:type="paragraph" w:customStyle="1" w:styleId="645B888DED5F4FA5AAB0E97BAAB4EB70">
    <w:name w:val="645B888DED5F4FA5AAB0E97BAAB4EB70"/>
  </w:style>
  <w:style w:type="paragraph" w:customStyle="1" w:styleId="0FE9DB78115B47C2943350400E5AD017">
    <w:name w:val="0FE9DB78115B47C2943350400E5AD017"/>
  </w:style>
  <w:style w:type="paragraph" w:customStyle="1" w:styleId="2A98466AB78741F5A3509F6FF21E3CFA">
    <w:name w:val="2A98466AB78741F5A3509F6FF21E3CFA"/>
  </w:style>
  <w:style w:type="paragraph" w:customStyle="1" w:styleId="499448869E63460CAD8156FEF7D5FE8D">
    <w:name w:val="499448869E63460CAD8156FEF7D5FE8D"/>
  </w:style>
  <w:style w:type="paragraph" w:customStyle="1" w:styleId="4616291BC1384589A6C3CD91D52B4E72">
    <w:name w:val="4616291BC1384589A6C3CD91D52B4E72"/>
  </w:style>
  <w:style w:type="paragraph" w:customStyle="1" w:styleId="47889EC68B664CF1A1FEABB7099330A9">
    <w:name w:val="47889EC68B664CF1A1FEABB7099330A9"/>
  </w:style>
  <w:style w:type="paragraph" w:customStyle="1" w:styleId="DC0270FACE4C4DB8B039527B58E275B5">
    <w:name w:val="DC0270FACE4C4DB8B039527B58E275B5"/>
  </w:style>
  <w:style w:type="paragraph" w:customStyle="1" w:styleId="25E19ED7D55B4111B99BB29D242916E5">
    <w:name w:val="25E19ED7D55B4111B99BB29D242916E5"/>
  </w:style>
  <w:style w:type="paragraph" w:customStyle="1" w:styleId="BBAE4C9132DE464FB1510289108C9707">
    <w:name w:val="BBAE4C9132DE464FB1510289108C9707"/>
  </w:style>
  <w:style w:type="paragraph" w:customStyle="1" w:styleId="44F38B193DC1491ABEC8F26666776FF0">
    <w:name w:val="44F38B193DC1491ABEC8F26666776FF0"/>
  </w:style>
  <w:style w:type="paragraph" w:customStyle="1" w:styleId="0451C1BFE0CC40B09F45A4B069F851B4">
    <w:name w:val="0451C1BFE0CC40B09F45A4B069F851B4"/>
  </w:style>
  <w:style w:type="paragraph" w:customStyle="1" w:styleId="A7AEAA2735EA4A4E8E4A05440C8788DE">
    <w:name w:val="A7AEAA2735EA4A4E8E4A05440C8788DE"/>
  </w:style>
  <w:style w:type="paragraph" w:customStyle="1" w:styleId="8E2CBE9631B44D91A74EBB5EF1ECC94E">
    <w:name w:val="8E2CBE9631B44D91A74EBB5EF1ECC94E"/>
  </w:style>
  <w:style w:type="paragraph" w:customStyle="1" w:styleId="D922CF5F8F4249FE86DDCE3B0273EAF5">
    <w:name w:val="D922CF5F8F4249FE86DDCE3B0273EAF5"/>
  </w:style>
  <w:style w:type="paragraph" w:customStyle="1" w:styleId="FCCDF8B543E345818B5EC12C9DB750CC">
    <w:name w:val="FCCDF8B543E345818B5EC12C9DB750CC"/>
  </w:style>
  <w:style w:type="paragraph" w:customStyle="1" w:styleId="AC4DC016A13C406EBAAED1C9F7BF9BE5">
    <w:name w:val="AC4DC016A13C406EBAAED1C9F7BF9BE5"/>
  </w:style>
  <w:style w:type="paragraph" w:customStyle="1" w:styleId="51DC09E5AFED477CB561DE5C4307B3E8">
    <w:name w:val="51DC09E5AFED477CB561DE5C4307B3E8"/>
  </w:style>
  <w:style w:type="paragraph" w:customStyle="1" w:styleId="97E45960811E43B2997BB61AB7321E29">
    <w:name w:val="97E45960811E43B2997BB61AB7321E29"/>
  </w:style>
  <w:style w:type="paragraph" w:customStyle="1" w:styleId="C98BAF41BBB648DBBFB1CAD9F6C16BD2">
    <w:name w:val="C98BAF41BBB648DBBFB1CAD9F6C16BD2"/>
  </w:style>
  <w:style w:type="paragraph" w:customStyle="1" w:styleId="78F3D59307454933A84A6D417FF8D8C5">
    <w:name w:val="78F3D59307454933A84A6D417FF8D8C5"/>
  </w:style>
  <w:style w:type="paragraph" w:customStyle="1" w:styleId="600496C534CA4CA49BD865C09F8EE9DB">
    <w:name w:val="600496C534CA4CA49BD865C09F8EE9DB"/>
  </w:style>
  <w:style w:type="paragraph" w:customStyle="1" w:styleId="A82B37140DBA4F8CAD4BBD7222B2AB1B">
    <w:name w:val="A82B37140DBA4F8CAD4BBD7222B2AB1B"/>
  </w:style>
  <w:style w:type="paragraph" w:customStyle="1" w:styleId="67D225C23D0747BC9DA1BE560CBEB29F">
    <w:name w:val="67D225C23D0747BC9DA1BE560CBEB29F"/>
  </w:style>
  <w:style w:type="paragraph" w:customStyle="1" w:styleId="A4AB23D1338C407098F07915CFA8C935">
    <w:name w:val="A4AB23D1338C407098F07915CFA8C935"/>
  </w:style>
  <w:style w:type="paragraph" w:customStyle="1" w:styleId="FDC20D6417B0459DA46998EE6CCB6807">
    <w:name w:val="FDC20D6417B0459DA46998EE6CCB6807"/>
  </w:style>
  <w:style w:type="paragraph" w:customStyle="1" w:styleId="7D507D3B753E48C2A3AA5F3CE3992FE6">
    <w:name w:val="7D507D3B753E48C2A3AA5F3CE3992FE6"/>
  </w:style>
  <w:style w:type="paragraph" w:customStyle="1" w:styleId="324DE30FA27D481FBEA52C574D122476">
    <w:name w:val="324DE30FA27D481FBEA52C574D122476"/>
  </w:style>
  <w:style w:type="paragraph" w:customStyle="1" w:styleId="D66B6C7EFE9546B2A6AA93FF42A9FC1F">
    <w:name w:val="D66B6C7EFE9546B2A6AA93FF42A9FC1F"/>
  </w:style>
  <w:style w:type="paragraph" w:customStyle="1" w:styleId="B33E500F193C4B3E85F4AEB33CE77774">
    <w:name w:val="B33E500F193C4B3E85F4AEB33CE77774"/>
  </w:style>
  <w:style w:type="paragraph" w:customStyle="1" w:styleId="DCC688756472488C82C812B55A08D59B">
    <w:name w:val="DCC688756472488C82C812B55A08D59B"/>
  </w:style>
  <w:style w:type="paragraph" w:customStyle="1" w:styleId="087477D64F3E4B4A866DD0DDD77004AA">
    <w:name w:val="087477D64F3E4B4A866DD0DDD77004AA"/>
  </w:style>
  <w:style w:type="paragraph" w:customStyle="1" w:styleId="2AAB16E44E41404C9D038FB2DBC3924A">
    <w:name w:val="2AAB16E44E41404C9D038FB2DBC3924A"/>
  </w:style>
  <w:style w:type="paragraph" w:customStyle="1" w:styleId="E633E1CBC11945F18EF9F4F7FBC8D804">
    <w:name w:val="E633E1CBC11945F18EF9F4F7FBC8D804"/>
  </w:style>
  <w:style w:type="paragraph" w:customStyle="1" w:styleId="E4EB5F16F14940CBB4E03F15749D69B8">
    <w:name w:val="E4EB5F16F14940CBB4E03F15749D69B8"/>
  </w:style>
  <w:style w:type="paragraph" w:customStyle="1" w:styleId="461FADE0E856419394E6D1A550E75C05">
    <w:name w:val="461FADE0E856419394E6D1A550E75C05"/>
  </w:style>
  <w:style w:type="paragraph" w:customStyle="1" w:styleId="474503F4ECE64E0BB54AC559EB7EEFAF">
    <w:name w:val="474503F4ECE64E0BB54AC559EB7EEFAF"/>
  </w:style>
  <w:style w:type="paragraph" w:customStyle="1" w:styleId="5795F6C2BB634F5EB396463A28A965C5">
    <w:name w:val="5795F6C2BB634F5EB396463A28A965C5"/>
  </w:style>
  <w:style w:type="paragraph" w:customStyle="1" w:styleId="70F2432D5BBE49DC9ACE93B139A153F7">
    <w:name w:val="70F2432D5BBE49DC9ACE93B139A153F7"/>
  </w:style>
  <w:style w:type="paragraph" w:customStyle="1" w:styleId="1E3584BBD6D0493A9A2E87357C5E42FA">
    <w:name w:val="1E3584BBD6D0493A9A2E87357C5E42FA"/>
  </w:style>
  <w:style w:type="paragraph" w:customStyle="1" w:styleId="900954E59E1441CAAFC0896872719D50">
    <w:name w:val="900954E59E1441CAAFC0896872719D50"/>
  </w:style>
  <w:style w:type="paragraph" w:customStyle="1" w:styleId="71C568B0AE3D48B696E7B3FA7690412D">
    <w:name w:val="71C568B0AE3D48B696E7B3FA7690412D"/>
  </w:style>
  <w:style w:type="paragraph" w:customStyle="1" w:styleId="B9B894991BCB4311B0C894EF90255FD8">
    <w:name w:val="B9B894991BCB4311B0C894EF90255FD8"/>
  </w:style>
  <w:style w:type="paragraph" w:customStyle="1" w:styleId="DC21BC49CC124F9480F8C20D276F5EB8">
    <w:name w:val="DC21BC49CC124F9480F8C20D276F5EB8"/>
  </w:style>
  <w:style w:type="paragraph" w:customStyle="1" w:styleId="CA064D3D1055401BBE3C37C0B08AB76D">
    <w:name w:val="CA064D3D1055401BBE3C37C0B08AB76D"/>
  </w:style>
  <w:style w:type="paragraph" w:customStyle="1" w:styleId="BF1AA68D07A64FF78EA1F20C1E62B82E">
    <w:name w:val="BF1AA68D07A64FF78EA1F20C1E62B82E"/>
  </w:style>
  <w:style w:type="paragraph" w:customStyle="1" w:styleId="983C271F95B8466EB6B95D9F1884CB26">
    <w:name w:val="983C271F95B8466EB6B95D9F1884CB26"/>
  </w:style>
  <w:style w:type="paragraph" w:customStyle="1" w:styleId="09C4DB4572BC42D29CF2774CD03BBF42">
    <w:name w:val="09C4DB4572BC42D29CF2774CD03BBF42"/>
  </w:style>
  <w:style w:type="paragraph" w:customStyle="1" w:styleId="FF5728101056404FACFCE42738517F82">
    <w:name w:val="FF5728101056404FACFCE42738517F82"/>
  </w:style>
  <w:style w:type="paragraph" w:customStyle="1" w:styleId="BA893435B5B54CE7A95DE8366528CD18">
    <w:name w:val="BA893435B5B54CE7A95DE8366528CD18"/>
  </w:style>
  <w:style w:type="paragraph" w:customStyle="1" w:styleId="BFBD8AB987564A35890F2D64BCB9F093">
    <w:name w:val="BFBD8AB987564A35890F2D64BCB9F093"/>
  </w:style>
  <w:style w:type="paragraph" w:customStyle="1" w:styleId="5DB1AA78469F4971920036AF7507939F">
    <w:name w:val="5DB1AA78469F4971920036AF7507939F"/>
  </w:style>
  <w:style w:type="paragraph" w:customStyle="1" w:styleId="5BC34313D82D473D9096AA72AFFD91FB">
    <w:name w:val="5BC34313D82D473D9096AA72AFFD91FB"/>
  </w:style>
  <w:style w:type="paragraph" w:customStyle="1" w:styleId="D5FC9D54EC7340138FCD627E3945EA38">
    <w:name w:val="D5FC9D54EC7340138FCD627E3945EA38"/>
  </w:style>
  <w:style w:type="paragraph" w:customStyle="1" w:styleId="85D4134BE6C54E729DD7ABB56747B98C">
    <w:name w:val="85D4134BE6C54E729DD7ABB56747B98C"/>
  </w:style>
  <w:style w:type="paragraph" w:customStyle="1" w:styleId="996BD0FC7FC24E25BAED111F04D99493">
    <w:name w:val="996BD0FC7FC24E25BAED111F04D99493"/>
  </w:style>
  <w:style w:type="paragraph" w:customStyle="1" w:styleId="A45B54671BAB4CC2853FECEA58E6EA11">
    <w:name w:val="A45B54671BAB4CC2853FECEA58E6EA11"/>
  </w:style>
  <w:style w:type="paragraph" w:customStyle="1" w:styleId="5FCD145CDD954A6CB6D9EEE3DA7C3DFD">
    <w:name w:val="5FCD145CDD954A6CB6D9EEE3DA7C3DFD"/>
  </w:style>
  <w:style w:type="paragraph" w:customStyle="1" w:styleId="9BCDC7AE34894792A35B9E488445B33D">
    <w:name w:val="9BCDC7AE34894792A35B9E488445B33D"/>
  </w:style>
  <w:style w:type="paragraph" w:customStyle="1" w:styleId="FFEA7DCEECFB4B0FA3849EB67444BE86">
    <w:name w:val="FFEA7DCEECFB4B0FA3849EB67444BE86"/>
  </w:style>
  <w:style w:type="paragraph" w:customStyle="1" w:styleId="86C75DF9600E4ECFA5DDF98B07824200">
    <w:name w:val="86C75DF9600E4ECFA5DDF98B07824200"/>
  </w:style>
  <w:style w:type="paragraph" w:customStyle="1" w:styleId="D74CF5A8225D4B6D824BC140ECB4EC38">
    <w:name w:val="D74CF5A8225D4B6D824BC140ECB4EC38"/>
  </w:style>
  <w:style w:type="paragraph" w:customStyle="1" w:styleId="F3465272159842629BE37444F51110B5">
    <w:name w:val="F3465272159842629BE37444F51110B5"/>
  </w:style>
  <w:style w:type="paragraph" w:customStyle="1" w:styleId="77FEDF39BE194E7789A29D99559BEC44">
    <w:name w:val="77FEDF39BE194E7789A29D99559BEC44"/>
  </w:style>
  <w:style w:type="paragraph" w:customStyle="1" w:styleId="D90D6E8A22724F2BABCF717BDB60C819">
    <w:name w:val="D90D6E8A22724F2BABCF717BDB60C819"/>
  </w:style>
  <w:style w:type="paragraph" w:customStyle="1" w:styleId="0E231FFA28D941D883076AEF158B0407">
    <w:name w:val="0E231FFA28D941D883076AEF158B0407"/>
  </w:style>
  <w:style w:type="paragraph" w:customStyle="1" w:styleId="353F4B4193264E708C0A2BD79F02B9F4">
    <w:name w:val="353F4B4193264E708C0A2BD79F02B9F4"/>
  </w:style>
  <w:style w:type="paragraph" w:customStyle="1" w:styleId="7D5AD3703C354B3982C3CB471D4C46D7">
    <w:name w:val="7D5AD3703C354B3982C3CB471D4C46D7"/>
  </w:style>
  <w:style w:type="paragraph" w:customStyle="1" w:styleId="8EE2B59A1B924B9485B6701F3F07B78D">
    <w:name w:val="8EE2B59A1B924B9485B6701F3F07B78D"/>
  </w:style>
  <w:style w:type="paragraph" w:customStyle="1" w:styleId="61598255A3004CFB98D3C6BA05FE8CF7">
    <w:name w:val="61598255A3004CFB98D3C6BA05FE8CF7"/>
  </w:style>
  <w:style w:type="paragraph" w:customStyle="1" w:styleId="084A3975A1A24D609FEA6AE51E373087">
    <w:name w:val="084A3975A1A24D609FEA6AE51E373087"/>
  </w:style>
  <w:style w:type="paragraph" w:customStyle="1" w:styleId="CF641AEB582F4EAF891F5E628414906A">
    <w:name w:val="CF641AEB582F4EAF891F5E628414906A"/>
  </w:style>
  <w:style w:type="paragraph" w:customStyle="1" w:styleId="3280D8B6DAC14270869091297DDBF42B">
    <w:name w:val="3280D8B6DAC14270869091297DDBF42B"/>
  </w:style>
  <w:style w:type="paragraph" w:customStyle="1" w:styleId="7CD264A422904DD0AEE0D2014D0A33DC">
    <w:name w:val="7CD264A422904DD0AEE0D2014D0A33DC"/>
  </w:style>
  <w:style w:type="paragraph" w:customStyle="1" w:styleId="3910DA316C4B46C686866569114E3829">
    <w:name w:val="3910DA316C4B46C686866569114E3829"/>
  </w:style>
  <w:style w:type="paragraph" w:customStyle="1" w:styleId="319ECFD4C0ED40EDB2D2CEE28D1D3347">
    <w:name w:val="319ECFD4C0ED40EDB2D2CEE28D1D3347"/>
  </w:style>
  <w:style w:type="paragraph" w:customStyle="1" w:styleId="01328A89781141E28216061994F399F8">
    <w:name w:val="01328A89781141E28216061994F399F8"/>
  </w:style>
  <w:style w:type="paragraph" w:customStyle="1" w:styleId="380B34B63EFB4A41A18133FA4327AD7F">
    <w:name w:val="380B34B63EFB4A41A18133FA4327AD7F"/>
  </w:style>
  <w:style w:type="paragraph" w:customStyle="1" w:styleId="EA0DAB555ED849AA9B537D08012B6031">
    <w:name w:val="EA0DAB555ED849AA9B537D08012B6031"/>
  </w:style>
  <w:style w:type="paragraph" w:customStyle="1" w:styleId="EF967679D74845239D1D7BF699C67C9D">
    <w:name w:val="EF967679D74845239D1D7BF699C67C9D"/>
  </w:style>
  <w:style w:type="paragraph" w:customStyle="1" w:styleId="78BCDCE1EB38408FAF53208C9D32C745">
    <w:name w:val="78BCDCE1EB38408FAF53208C9D32C745"/>
  </w:style>
  <w:style w:type="paragraph" w:customStyle="1" w:styleId="44C998503D804FC29B0C5C3DAED40761">
    <w:name w:val="44C998503D804FC29B0C5C3DAED40761"/>
  </w:style>
  <w:style w:type="paragraph" w:customStyle="1" w:styleId="C74C753A692D43F2A8A8B09D095545A9">
    <w:name w:val="C74C753A692D43F2A8A8B09D095545A9"/>
  </w:style>
  <w:style w:type="paragraph" w:customStyle="1" w:styleId="EB64143031E9431D9A8C1244C72CFE62">
    <w:name w:val="EB64143031E9431D9A8C1244C72CFE62"/>
  </w:style>
  <w:style w:type="paragraph" w:customStyle="1" w:styleId="20B4E7F3A4634D9FB23885B43C90F07C">
    <w:name w:val="20B4E7F3A4634D9FB23885B43C90F07C"/>
  </w:style>
  <w:style w:type="paragraph" w:customStyle="1" w:styleId="018DE6DB860E401798B34F4BAABD7703">
    <w:name w:val="018DE6DB860E401798B34F4BAABD7703"/>
  </w:style>
  <w:style w:type="paragraph" w:customStyle="1" w:styleId="400057F67DC74067B1CA6A9F2A975163">
    <w:name w:val="400057F67DC74067B1CA6A9F2A975163"/>
  </w:style>
  <w:style w:type="paragraph" w:customStyle="1" w:styleId="40583BCB35434238AE938B4A675063D4">
    <w:name w:val="40583BCB35434238AE938B4A675063D4"/>
  </w:style>
  <w:style w:type="paragraph" w:customStyle="1" w:styleId="8E48905F3A2D4B6B8932FFBE14A72C3A">
    <w:name w:val="8E48905F3A2D4B6B8932FFBE14A72C3A"/>
  </w:style>
  <w:style w:type="paragraph" w:customStyle="1" w:styleId="A470C3F6963B478BA68E7B75B9A8AED3">
    <w:name w:val="A470C3F6963B478BA68E7B75B9A8AED3"/>
  </w:style>
  <w:style w:type="paragraph" w:customStyle="1" w:styleId="641F509E8AA34F0A8A4C6871E64A7A87">
    <w:name w:val="641F509E8AA34F0A8A4C6871E64A7A87"/>
  </w:style>
  <w:style w:type="paragraph" w:customStyle="1" w:styleId="EF3A2FD9988E44879A16B21516293E11">
    <w:name w:val="EF3A2FD9988E44879A16B21516293E11"/>
  </w:style>
  <w:style w:type="paragraph" w:customStyle="1" w:styleId="573299D90DED4B35B4870BF333BD3516">
    <w:name w:val="573299D90DED4B35B4870BF333BD3516"/>
  </w:style>
  <w:style w:type="paragraph" w:customStyle="1" w:styleId="20F5993E31B7403F809A04E166DA72B1">
    <w:name w:val="20F5993E31B7403F809A04E166DA72B1"/>
  </w:style>
  <w:style w:type="paragraph" w:customStyle="1" w:styleId="268BF66EBB1E4C2982B3EB7759D348F6">
    <w:name w:val="268BF66EBB1E4C2982B3EB7759D348F6"/>
  </w:style>
  <w:style w:type="paragraph" w:customStyle="1" w:styleId="3A47CFF7B539493086A5892702BAF9A7">
    <w:name w:val="3A47CFF7B539493086A5892702BAF9A7"/>
  </w:style>
  <w:style w:type="paragraph" w:customStyle="1" w:styleId="FFEC31462F404E03BA5C5578BC75A2C1">
    <w:name w:val="FFEC31462F404E03BA5C5578BC75A2C1"/>
  </w:style>
  <w:style w:type="paragraph" w:customStyle="1" w:styleId="10535318F45E47879B1FA52ACA302377">
    <w:name w:val="10535318F45E47879B1FA52ACA302377"/>
  </w:style>
  <w:style w:type="paragraph" w:customStyle="1" w:styleId="F038E7E8F43E44809D934AC0E87A22A7">
    <w:name w:val="F038E7E8F43E44809D934AC0E87A22A7"/>
  </w:style>
  <w:style w:type="paragraph" w:customStyle="1" w:styleId="C31F1CF879BB48AAA9CE5668842583EE">
    <w:name w:val="C31F1CF879BB48AAA9CE5668842583EE"/>
  </w:style>
  <w:style w:type="paragraph" w:customStyle="1" w:styleId="B611CF3E8E87409CA1788EB49AE5BDAA">
    <w:name w:val="B611CF3E8E87409CA1788EB49AE5BDAA"/>
  </w:style>
  <w:style w:type="paragraph" w:customStyle="1" w:styleId="609D36BBEDDE4B039B533F966BCEFBAD">
    <w:name w:val="609D36BBEDDE4B039B533F966BCEFBAD"/>
  </w:style>
  <w:style w:type="paragraph" w:customStyle="1" w:styleId="D9DEC31B572B4773B7520438FF582782">
    <w:name w:val="D9DEC31B572B4773B7520438FF582782"/>
  </w:style>
  <w:style w:type="paragraph" w:customStyle="1" w:styleId="773915B20CEE437D8C349E02EC33CFCA">
    <w:name w:val="773915B20CEE437D8C349E02EC33CFCA"/>
  </w:style>
  <w:style w:type="paragraph" w:customStyle="1" w:styleId="E95F1FBCE6DF4A919CAA23DB4942790A">
    <w:name w:val="E95F1FBCE6DF4A919CAA23DB4942790A"/>
  </w:style>
  <w:style w:type="paragraph" w:customStyle="1" w:styleId="5A1ABCA9CF2A4B10940218955249A36E">
    <w:name w:val="5A1ABCA9CF2A4B10940218955249A36E"/>
  </w:style>
  <w:style w:type="paragraph" w:customStyle="1" w:styleId="E531F9C6E57C40399778BDF47EAF4FD1">
    <w:name w:val="E531F9C6E57C40399778BDF47EAF4FD1"/>
  </w:style>
  <w:style w:type="paragraph" w:customStyle="1" w:styleId="628E32B4C22541B6AEDA52E7A1019FE8">
    <w:name w:val="628E32B4C22541B6AEDA52E7A1019FE8"/>
  </w:style>
  <w:style w:type="paragraph" w:customStyle="1" w:styleId="AAF622D968A54CDBB67BEE95E247894F">
    <w:name w:val="AAF622D968A54CDBB67BEE95E247894F"/>
  </w:style>
  <w:style w:type="paragraph" w:customStyle="1" w:styleId="A10263DADA2B46EE9C4083213EBA22ED">
    <w:name w:val="A10263DADA2B46EE9C4083213EBA22ED"/>
  </w:style>
  <w:style w:type="paragraph" w:customStyle="1" w:styleId="CC7166AB39364379895B70160581D3B4">
    <w:name w:val="CC7166AB39364379895B70160581D3B4"/>
  </w:style>
  <w:style w:type="paragraph" w:customStyle="1" w:styleId="3BD28D3D442D4A1184BA6BBA3EE4B4AB">
    <w:name w:val="3BD28D3D442D4A1184BA6BBA3EE4B4AB"/>
  </w:style>
  <w:style w:type="paragraph" w:customStyle="1" w:styleId="F293466635EB44FBB0C89C44FE5ED073">
    <w:name w:val="F293466635EB44FBB0C89C44FE5ED073"/>
  </w:style>
  <w:style w:type="paragraph" w:customStyle="1" w:styleId="3A5B97C97B244028B2514ED6BFCA6B4B">
    <w:name w:val="3A5B97C97B244028B2514ED6BFCA6B4B"/>
  </w:style>
  <w:style w:type="paragraph" w:customStyle="1" w:styleId="82F517AC641449B19DFCEA83BCB541A3">
    <w:name w:val="82F517AC641449B19DFCEA83BCB541A3"/>
  </w:style>
  <w:style w:type="paragraph" w:customStyle="1" w:styleId="AF4AD98CA33449B0853F238CC8C28667">
    <w:name w:val="AF4AD98CA33449B0853F238CC8C28667"/>
  </w:style>
  <w:style w:type="paragraph" w:customStyle="1" w:styleId="8DE91F5C834648C5A2647E31913B2FA0">
    <w:name w:val="8DE91F5C834648C5A2647E31913B2FA0"/>
  </w:style>
  <w:style w:type="paragraph" w:customStyle="1" w:styleId="BE7217606A454C47808B96F9DD60BF64">
    <w:name w:val="BE7217606A454C47808B96F9DD60BF64"/>
  </w:style>
  <w:style w:type="paragraph" w:customStyle="1" w:styleId="5D0CD39FD8FC4494AC02C5966152A76D">
    <w:name w:val="5D0CD39FD8FC4494AC02C5966152A76D"/>
  </w:style>
  <w:style w:type="paragraph" w:customStyle="1" w:styleId="92DBEC4250604B7C881FE6E046CDC437">
    <w:name w:val="92DBEC4250604B7C881FE6E046CDC437"/>
  </w:style>
  <w:style w:type="paragraph" w:customStyle="1" w:styleId="8E6C2C3BE31D4A6489D3877BFECE1853">
    <w:name w:val="8E6C2C3BE31D4A6489D3877BFECE1853"/>
  </w:style>
  <w:style w:type="paragraph" w:customStyle="1" w:styleId="2760BD0C7F084CF986986E01B8D43F0B">
    <w:name w:val="2760BD0C7F084CF986986E01B8D43F0B"/>
  </w:style>
  <w:style w:type="paragraph" w:customStyle="1" w:styleId="461FEB6452D24FA48CD215599172F1FB">
    <w:name w:val="461FEB6452D24FA48CD215599172F1FB"/>
  </w:style>
  <w:style w:type="paragraph" w:customStyle="1" w:styleId="E08148129D56463787F09A9D334FFC07">
    <w:name w:val="E08148129D56463787F09A9D334FFC07"/>
  </w:style>
  <w:style w:type="paragraph" w:customStyle="1" w:styleId="AD755B82052844068E2A364A86CE1BA0">
    <w:name w:val="AD755B82052844068E2A364A86CE1BA0"/>
  </w:style>
  <w:style w:type="paragraph" w:customStyle="1" w:styleId="D65E4032E61E4D3DB9E3EE8715A1EB9C">
    <w:name w:val="D65E4032E61E4D3DB9E3EE8715A1EB9C"/>
  </w:style>
  <w:style w:type="paragraph" w:customStyle="1" w:styleId="962486F597DB468E9FE76EA15761F985">
    <w:name w:val="962486F597DB468E9FE76EA15761F985"/>
  </w:style>
  <w:style w:type="paragraph" w:customStyle="1" w:styleId="074CFBE6D8E54824AB08F710185BECC6">
    <w:name w:val="074CFBE6D8E54824AB08F710185BECC6"/>
  </w:style>
  <w:style w:type="paragraph" w:customStyle="1" w:styleId="7F279F97FDBF43D5B1DE8ED756EE8589">
    <w:name w:val="7F279F97FDBF43D5B1DE8ED756EE8589"/>
  </w:style>
  <w:style w:type="paragraph" w:customStyle="1" w:styleId="00F43E69ECA54AB4805F7E605750F072">
    <w:name w:val="00F43E69ECA54AB4805F7E605750F072"/>
  </w:style>
  <w:style w:type="paragraph" w:customStyle="1" w:styleId="158FC39938D4412DADADBA0E3AA3E6AF">
    <w:name w:val="158FC39938D4412DADADBA0E3AA3E6AF"/>
  </w:style>
  <w:style w:type="paragraph" w:customStyle="1" w:styleId="2D14B9AF02F042829D7D94E62C8433CC">
    <w:name w:val="2D14B9AF02F042829D7D94E62C8433CC"/>
  </w:style>
  <w:style w:type="paragraph" w:customStyle="1" w:styleId="8386F37AB26C4BB8B5E5ED8E5DCA0B87">
    <w:name w:val="8386F37AB26C4BB8B5E5ED8E5DCA0B87"/>
  </w:style>
  <w:style w:type="paragraph" w:customStyle="1" w:styleId="8E868479FA4845A1B47FE87F323E9566">
    <w:name w:val="8E868479FA4845A1B47FE87F323E9566"/>
  </w:style>
  <w:style w:type="paragraph" w:customStyle="1" w:styleId="FA85BEDC21064D4C8310858339519187">
    <w:name w:val="FA85BEDC21064D4C8310858339519187"/>
  </w:style>
  <w:style w:type="paragraph" w:customStyle="1" w:styleId="608E0960DC294FE18BBAB768B0E7EA19">
    <w:name w:val="608E0960DC294FE18BBAB768B0E7EA19"/>
  </w:style>
  <w:style w:type="paragraph" w:customStyle="1" w:styleId="36DF410E91134D48A8CE3F207BFE6FF9">
    <w:name w:val="36DF410E91134D48A8CE3F207BFE6FF9"/>
  </w:style>
  <w:style w:type="paragraph" w:customStyle="1" w:styleId="71B6E814A2FE41008CE78977C78A237F">
    <w:name w:val="71B6E814A2FE41008CE78977C78A237F"/>
  </w:style>
  <w:style w:type="paragraph" w:customStyle="1" w:styleId="B9C7A22274B6436B9AEDE977C0720E1B">
    <w:name w:val="B9C7A22274B6436B9AEDE977C0720E1B"/>
  </w:style>
  <w:style w:type="paragraph" w:customStyle="1" w:styleId="A4CC357DCA4E48A4AA319A4CC28C484F">
    <w:name w:val="A4CC357DCA4E48A4AA319A4CC28C484F"/>
  </w:style>
  <w:style w:type="paragraph" w:customStyle="1" w:styleId="DE6CD0F30EE54C8CA67E500E862A2B0B">
    <w:name w:val="DE6CD0F30EE54C8CA67E500E862A2B0B"/>
  </w:style>
  <w:style w:type="paragraph" w:customStyle="1" w:styleId="25DB3211FC87415FA34A721BF2C2B965">
    <w:name w:val="25DB3211FC87415FA34A721BF2C2B965"/>
  </w:style>
  <w:style w:type="paragraph" w:customStyle="1" w:styleId="F97A8E8D08A840C581B0A62778231E2D">
    <w:name w:val="F97A8E8D08A840C581B0A62778231E2D"/>
  </w:style>
  <w:style w:type="paragraph" w:customStyle="1" w:styleId="490A12C622724E9D93AD72A0237394CB">
    <w:name w:val="490A12C622724E9D93AD72A0237394CB"/>
  </w:style>
  <w:style w:type="paragraph" w:customStyle="1" w:styleId="9E190C8C756F4B1EBCCAA89A6362DE37">
    <w:name w:val="9E190C8C756F4B1EBCCAA89A6362DE37"/>
  </w:style>
  <w:style w:type="paragraph" w:customStyle="1" w:styleId="D003EB2599AC4302AFE34A8BD315A141">
    <w:name w:val="D003EB2599AC4302AFE34A8BD315A141"/>
    <w:rsid w:val="003A2863"/>
  </w:style>
  <w:style w:type="paragraph" w:customStyle="1" w:styleId="7A70EE4FCA0249AB9CC96EDDDB10E011">
    <w:name w:val="7A70EE4FCA0249AB9CC96EDDDB10E011"/>
    <w:rsid w:val="003A2863"/>
  </w:style>
  <w:style w:type="paragraph" w:customStyle="1" w:styleId="DEAD51D067C74ADB8F1706FFB0054E1E">
    <w:name w:val="DEAD51D067C74ADB8F1706FFB0054E1E"/>
    <w:rsid w:val="003A2863"/>
  </w:style>
  <w:style w:type="paragraph" w:customStyle="1" w:styleId="5E12EAD54F8A404CB606081642A596C9">
    <w:name w:val="5E12EAD54F8A404CB606081642A596C9"/>
    <w:rsid w:val="003A2863"/>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A523EA6C98F4E138B277F73E2390C27">
    <w:name w:val="2A523EA6C98F4E138B277F73E2390C27"/>
  </w:style>
  <w:style w:type="paragraph" w:customStyle="1" w:styleId="75F0590D57184996B3BD22F6336BE269">
    <w:name w:val="75F0590D57184996B3BD22F6336BE269"/>
  </w:style>
  <w:style w:type="paragraph" w:customStyle="1" w:styleId="2094951E35B04A10894E53B3A34112A7">
    <w:name w:val="2094951E35B04A10894E53B3A34112A7"/>
  </w:style>
  <w:style w:type="paragraph" w:styleId="ListBullet">
    <w:name w:val="List Bullet"/>
    <w:basedOn w:val="Normal"/>
    <w:uiPriority w:val="99"/>
    <w:pPr>
      <w:numPr>
        <w:numId w:val="1"/>
      </w:numPr>
      <w:spacing w:after="200" w:line="276" w:lineRule="auto"/>
      <w:ind w:left="340" w:hanging="340"/>
    </w:pPr>
    <w:rPr>
      <w:rFonts w:eastAsiaTheme="minorHAnsi"/>
      <w:color w:val="595959" w:themeColor="text1" w:themeTint="A6"/>
      <w:sz w:val="24"/>
      <w:lang w:val="en-US" w:eastAsia="en-US"/>
    </w:rPr>
  </w:style>
  <w:style w:type="paragraph" w:customStyle="1" w:styleId="E07023F3688546EFA3190A37C1361BD8">
    <w:name w:val="E07023F3688546EFA3190A37C1361BD8"/>
  </w:style>
  <w:style w:type="paragraph" w:customStyle="1" w:styleId="AC735EDC5D8E4D7F8747BD1274926121">
    <w:name w:val="AC735EDC5D8E4D7F8747BD1274926121"/>
  </w:style>
  <w:style w:type="paragraph" w:customStyle="1" w:styleId="FD3B64F5803D4AB898DC44438282E23A">
    <w:name w:val="FD3B64F5803D4AB898DC44438282E23A"/>
  </w:style>
  <w:style w:type="paragraph" w:styleId="ListNumber">
    <w:name w:val="List Number"/>
    <w:basedOn w:val="Normal"/>
    <w:uiPriority w:val="99"/>
    <w:pPr>
      <w:numPr>
        <w:numId w:val="2"/>
      </w:numPr>
      <w:spacing w:after="200" w:line="276" w:lineRule="auto"/>
      <w:ind w:left="340" w:hanging="340"/>
    </w:pPr>
    <w:rPr>
      <w:rFonts w:eastAsiaTheme="minorHAnsi"/>
      <w:color w:val="595959" w:themeColor="text1" w:themeTint="A6"/>
      <w:sz w:val="24"/>
      <w:lang w:val="en-US" w:eastAsia="en-US"/>
    </w:rPr>
  </w:style>
  <w:style w:type="paragraph" w:customStyle="1" w:styleId="43EF3C4C74074DD99D62FD8578278443">
    <w:name w:val="43EF3C4C74074DD99D62FD8578278443"/>
  </w:style>
  <w:style w:type="paragraph" w:customStyle="1" w:styleId="6CF9D51057CE4E88B635E809763F6E9E">
    <w:name w:val="6CF9D51057CE4E88B635E809763F6E9E"/>
  </w:style>
  <w:style w:type="paragraph" w:customStyle="1" w:styleId="030E07583021460EB4D68ACCA6D24093">
    <w:name w:val="030E07583021460EB4D68ACCA6D24093"/>
  </w:style>
  <w:style w:type="character" w:customStyle="1" w:styleId="Bold">
    <w:name w:val="Bold"/>
    <w:uiPriority w:val="1"/>
    <w:qFormat/>
    <w:rsid w:val="003A2863"/>
    <w:rPr>
      <w:b/>
      <w:bCs/>
    </w:rPr>
  </w:style>
  <w:style w:type="paragraph" w:customStyle="1" w:styleId="0219FC96B21E4DE39C5FBA6F91FEDAA8">
    <w:name w:val="0219FC96B21E4DE39C5FBA6F91FEDAA8"/>
  </w:style>
  <w:style w:type="paragraph" w:customStyle="1" w:styleId="B40970AA42444BBF9260AEB14A3B6099">
    <w:name w:val="B40970AA42444BBF9260AEB14A3B6099"/>
  </w:style>
  <w:style w:type="paragraph" w:customStyle="1" w:styleId="C5BC38A312ED427586D95A888968792C">
    <w:name w:val="C5BC38A312ED427586D95A888968792C"/>
  </w:style>
  <w:style w:type="paragraph" w:customStyle="1" w:styleId="850B23FEE04F46BC88CCAF88972D16F5">
    <w:name w:val="850B23FEE04F46BC88CCAF88972D16F5"/>
  </w:style>
  <w:style w:type="paragraph" w:customStyle="1" w:styleId="3AB8B945EDF840FF8ABFE20C1593EFE0">
    <w:name w:val="3AB8B945EDF840FF8ABFE20C1593EFE0"/>
  </w:style>
  <w:style w:type="paragraph" w:customStyle="1" w:styleId="922AAAE72C7F48DEA7769AAE093894C5">
    <w:name w:val="922AAAE72C7F48DEA7769AAE093894C5"/>
  </w:style>
  <w:style w:type="paragraph" w:customStyle="1" w:styleId="66F64730528944A69220A3D8B32812FF">
    <w:name w:val="66F64730528944A69220A3D8B32812FF"/>
  </w:style>
  <w:style w:type="paragraph" w:customStyle="1" w:styleId="A35C85830A8A40AD97FA66E7C421CF55">
    <w:name w:val="A35C85830A8A40AD97FA66E7C421CF55"/>
  </w:style>
  <w:style w:type="paragraph" w:customStyle="1" w:styleId="60A8F1AB38E440BAB1BEFABACEE3CCCE">
    <w:name w:val="60A8F1AB38E440BAB1BEFABACEE3CCCE"/>
  </w:style>
  <w:style w:type="paragraph" w:customStyle="1" w:styleId="11E471D15DC440CB99ADB4C452EB832F">
    <w:name w:val="11E471D15DC440CB99ADB4C452EB832F"/>
  </w:style>
  <w:style w:type="paragraph" w:customStyle="1" w:styleId="9DDB9C2356754138B3BE9EA548B6E0C2">
    <w:name w:val="9DDB9C2356754138B3BE9EA548B6E0C2"/>
  </w:style>
  <w:style w:type="paragraph" w:customStyle="1" w:styleId="9284AC971BAF475D96B40E320CDD69B3">
    <w:name w:val="9284AC971BAF475D96B40E320CDD69B3"/>
  </w:style>
  <w:style w:type="paragraph" w:customStyle="1" w:styleId="4A616B774C8C4708ADE7E9F59A048880">
    <w:name w:val="4A616B774C8C4708ADE7E9F59A048880"/>
  </w:style>
  <w:style w:type="paragraph" w:customStyle="1" w:styleId="9B43971723C349BA9EE844E55D1C7A81">
    <w:name w:val="9B43971723C349BA9EE844E55D1C7A81"/>
  </w:style>
  <w:style w:type="paragraph" w:customStyle="1" w:styleId="542C12F1F7494415826C8250AB62EF94">
    <w:name w:val="542C12F1F7494415826C8250AB62EF94"/>
  </w:style>
  <w:style w:type="paragraph" w:customStyle="1" w:styleId="8C67FEE139CA484FBA7FCB9222A2404B">
    <w:name w:val="8C67FEE139CA484FBA7FCB9222A2404B"/>
  </w:style>
  <w:style w:type="paragraph" w:customStyle="1" w:styleId="69721C650F4D403B94C9AAA590C815BA">
    <w:name w:val="69721C650F4D403B94C9AAA590C815BA"/>
  </w:style>
  <w:style w:type="paragraph" w:customStyle="1" w:styleId="785B8174A5C84017A6EE53C1E37A3051">
    <w:name w:val="785B8174A5C84017A6EE53C1E37A3051"/>
  </w:style>
  <w:style w:type="paragraph" w:customStyle="1" w:styleId="EA26B4469E6F4A64B7D81AB739FF7B18">
    <w:name w:val="EA26B4469E6F4A64B7D81AB739FF7B18"/>
  </w:style>
  <w:style w:type="paragraph" w:customStyle="1" w:styleId="3A075DAA526948B28E6A1603A1B8B668">
    <w:name w:val="3A075DAA526948B28E6A1603A1B8B668"/>
  </w:style>
  <w:style w:type="paragraph" w:customStyle="1" w:styleId="9D568E074A2E4857BCE64465F19DD4A9">
    <w:name w:val="9D568E074A2E4857BCE64465F19DD4A9"/>
  </w:style>
  <w:style w:type="paragraph" w:customStyle="1" w:styleId="3F3289396AE94520B5FD256746F73BE4">
    <w:name w:val="3F3289396AE94520B5FD256746F73BE4"/>
  </w:style>
  <w:style w:type="paragraph" w:customStyle="1" w:styleId="29D04D4B404A4BCFA2593BAED09CC0DF">
    <w:name w:val="29D04D4B404A4BCFA2593BAED09CC0DF"/>
  </w:style>
  <w:style w:type="paragraph" w:customStyle="1" w:styleId="82544431D46D4E029135CBDB33441B1D">
    <w:name w:val="82544431D46D4E029135CBDB33441B1D"/>
  </w:style>
  <w:style w:type="paragraph" w:customStyle="1" w:styleId="2D99E18466044410A1EC27A1B263F120">
    <w:name w:val="2D99E18466044410A1EC27A1B263F120"/>
  </w:style>
  <w:style w:type="paragraph" w:customStyle="1" w:styleId="DCEBB6A3004F41F6B524A0E457A5CC78">
    <w:name w:val="DCEBB6A3004F41F6B524A0E457A5CC78"/>
  </w:style>
  <w:style w:type="paragraph" w:customStyle="1" w:styleId="7DF73FEA71664AE2A41CD49FC27BA9F1">
    <w:name w:val="7DF73FEA71664AE2A41CD49FC27BA9F1"/>
  </w:style>
  <w:style w:type="paragraph" w:customStyle="1" w:styleId="0AC074AC4BD4451CA9EF3626396C9282">
    <w:name w:val="0AC074AC4BD4451CA9EF3626396C9282"/>
  </w:style>
  <w:style w:type="paragraph" w:customStyle="1" w:styleId="E24D95D7697B4F41BC979D2481E9EC79">
    <w:name w:val="E24D95D7697B4F41BC979D2481E9EC79"/>
  </w:style>
  <w:style w:type="paragraph" w:customStyle="1" w:styleId="DD6DD1AC5A5A42D583D6356ABD385D82">
    <w:name w:val="DD6DD1AC5A5A42D583D6356ABD385D82"/>
  </w:style>
  <w:style w:type="paragraph" w:customStyle="1" w:styleId="961CA501428F4600A6DC46C71C8EE14D">
    <w:name w:val="961CA501428F4600A6DC46C71C8EE14D"/>
  </w:style>
  <w:style w:type="paragraph" w:customStyle="1" w:styleId="C4519DF07BD149D4BCAE7A86871EA95E">
    <w:name w:val="C4519DF07BD149D4BCAE7A86871EA95E"/>
  </w:style>
  <w:style w:type="paragraph" w:customStyle="1" w:styleId="44A17337F8314B35BC0ACA4E2415A7F2">
    <w:name w:val="44A17337F8314B35BC0ACA4E2415A7F2"/>
  </w:style>
  <w:style w:type="paragraph" w:customStyle="1" w:styleId="C55529E90E444E0B9754A3B05E5DAC71">
    <w:name w:val="C55529E90E444E0B9754A3B05E5DAC71"/>
  </w:style>
  <w:style w:type="paragraph" w:customStyle="1" w:styleId="D8DAF8AABBB64621BC5FC140886AE4A1">
    <w:name w:val="D8DAF8AABBB64621BC5FC140886AE4A1"/>
  </w:style>
  <w:style w:type="paragraph" w:customStyle="1" w:styleId="3AA19B093C604B0384C4B4EB18604CAF">
    <w:name w:val="3AA19B093C604B0384C4B4EB18604CAF"/>
  </w:style>
  <w:style w:type="paragraph" w:customStyle="1" w:styleId="36F263E2DBF845FEA6BF8C111CF99E03">
    <w:name w:val="36F263E2DBF845FEA6BF8C111CF99E03"/>
  </w:style>
  <w:style w:type="paragraph" w:customStyle="1" w:styleId="8F16DA51BE464B59A8543E17496191D9">
    <w:name w:val="8F16DA51BE464B59A8543E17496191D9"/>
  </w:style>
  <w:style w:type="paragraph" w:customStyle="1" w:styleId="FF8B299842B7421C902C88A384609FF4">
    <w:name w:val="FF8B299842B7421C902C88A384609FF4"/>
  </w:style>
  <w:style w:type="paragraph" w:customStyle="1" w:styleId="8470D1C93BD94E07BC59186BA90DA1B1">
    <w:name w:val="8470D1C93BD94E07BC59186BA90DA1B1"/>
  </w:style>
  <w:style w:type="paragraph" w:customStyle="1" w:styleId="71AE87970F4541BD98D965D5C2E7C3F0">
    <w:name w:val="71AE87970F4541BD98D965D5C2E7C3F0"/>
  </w:style>
  <w:style w:type="paragraph" w:customStyle="1" w:styleId="884082C992D2445389C73197E77503C0">
    <w:name w:val="884082C992D2445389C73197E77503C0"/>
  </w:style>
  <w:style w:type="paragraph" w:customStyle="1" w:styleId="35AA695E17CC4A47AE46C921D3AD7487">
    <w:name w:val="35AA695E17CC4A47AE46C921D3AD7487"/>
  </w:style>
  <w:style w:type="paragraph" w:customStyle="1" w:styleId="618AE24B552A4549A203F14F25C91EA8">
    <w:name w:val="618AE24B552A4549A203F14F25C91EA8"/>
  </w:style>
  <w:style w:type="paragraph" w:customStyle="1" w:styleId="AD6EDF7AB7364E199550796E32A48F80">
    <w:name w:val="AD6EDF7AB7364E199550796E32A48F80"/>
  </w:style>
  <w:style w:type="paragraph" w:customStyle="1" w:styleId="199BCD3FFE904A2284329F921C76E8B4">
    <w:name w:val="199BCD3FFE904A2284329F921C76E8B4"/>
  </w:style>
  <w:style w:type="paragraph" w:customStyle="1" w:styleId="95AFBCE1C05D4ADBA1C2992BCBAA5268">
    <w:name w:val="95AFBCE1C05D4ADBA1C2992BCBAA5268"/>
  </w:style>
  <w:style w:type="paragraph" w:customStyle="1" w:styleId="0FD3B06FF7F948E4A8393A4480709C5C">
    <w:name w:val="0FD3B06FF7F948E4A8393A4480709C5C"/>
  </w:style>
  <w:style w:type="paragraph" w:customStyle="1" w:styleId="E99B8452D6C441CBA1D5A9DC0A0008B2">
    <w:name w:val="E99B8452D6C441CBA1D5A9DC0A0008B2"/>
  </w:style>
  <w:style w:type="paragraph" w:customStyle="1" w:styleId="F2BCD946B9D84713B59351963EB9B52D">
    <w:name w:val="F2BCD946B9D84713B59351963EB9B52D"/>
  </w:style>
  <w:style w:type="paragraph" w:customStyle="1" w:styleId="FCB49E71B8C84E2F83D1CC69F77DCF8B">
    <w:name w:val="FCB49E71B8C84E2F83D1CC69F77DCF8B"/>
  </w:style>
  <w:style w:type="paragraph" w:customStyle="1" w:styleId="A2B76F551E15485FA24B3213B4328FF6">
    <w:name w:val="A2B76F551E15485FA24B3213B4328FF6"/>
  </w:style>
  <w:style w:type="paragraph" w:customStyle="1" w:styleId="A299920673984E57BE2139144BC1484B">
    <w:name w:val="A299920673984E57BE2139144BC1484B"/>
  </w:style>
  <w:style w:type="paragraph" w:customStyle="1" w:styleId="F0B087D4828A41BD8609E4FB2A10481F">
    <w:name w:val="F0B087D4828A41BD8609E4FB2A10481F"/>
  </w:style>
  <w:style w:type="paragraph" w:customStyle="1" w:styleId="Graphbullet">
    <w:name w:val="Graph bullet"/>
    <w:basedOn w:val="Normal"/>
    <w:qFormat/>
    <w:pPr>
      <w:numPr>
        <w:numId w:val="3"/>
      </w:numPr>
      <w:spacing w:after="0" w:line="216" w:lineRule="auto"/>
      <w:ind w:left="284" w:hanging="284"/>
    </w:pPr>
    <w:rPr>
      <w:rFonts w:eastAsiaTheme="minorHAnsi"/>
      <w:color w:val="595959" w:themeColor="text1" w:themeTint="A6"/>
      <w:sz w:val="20"/>
      <w:lang w:val="en-US" w:eastAsia="en-US"/>
    </w:rPr>
  </w:style>
  <w:style w:type="paragraph" w:customStyle="1" w:styleId="D330D353963E4079AF4B02D00915C96C">
    <w:name w:val="D330D353963E4079AF4B02D00915C96C"/>
  </w:style>
  <w:style w:type="paragraph" w:customStyle="1" w:styleId="ADE10D5966864B79A00D3FCECB79D021">
    <w:name w:val="ADE10D5966864B79A00D3FCECB79D021"/>
  </w:style>
  <w:style w:type="paragraph" w:customStyle="1" w:styleId="Graphbullet2">
    <w:name w:val="Graph bullet 2"/>
    <w:basedOn w:val="Normal"/>
    <w:qFormat/>
    <w:pPr>
      <w:numPr>
        <w:numId w:val="4"/>
      </w:numPr>
      <w:spacing w:after="0" w:line="216" w:lineRule="auto"/>
      <w:ind w:left="284" w:hanging="284"/>
    </w:pPr>
    <w:rPr>
      <w:rFonts w:eastAsiaTheme="minorHAnsi"/>
      <w:color w:val="595959" w:themeColor="text1" w:themeTint="A6"/>
      <w:sz w:val="20"/>
      <w:lang w:val="en-US" w:eastAsia="en-US"/>
    </w:rPr>
  </w:style>
  <w:style w:type="paragraph" w:customStyle="1" w:styleId="8681B89F725944F79503711224CBB52F">
    <w:name w:val="8681B89F725944F79503711224CBB52F"/>
  </w:style>
  <w:style w:type="paragraph" w:customStyle="1" w:styleId="480F1B3AAE2B427BA0C3C6F91C384697">
    <w:name w:val="480F1B3AAE2B427BA0C3C6F91C384697"/>
  </w:style>
  <w:style w:type="paragraph" w:customStyle="1" w:styleId="Graphbullet3">
    <w:name w:val="Graph bullet 3"/>
    <w:basedOn w:val="Normal"/>
    <w:qFormat/>
    <w:pPr>
      <w:numPr>
        <w:numId w:val="5"/>
      </w:numPr>
      <w:spacing w:after="0" w:line="216" w:lineRule="auto"/>
      <w:ind w:left="284" w:hanging="284"/>
    </w:pPr>
    <w:rPr>
      <w:rFonts w:eastAsiaTheme="minorHAnsi"/>
      <w:color w:val="595959" w:themeColor="text1" w:themeTint="A6"/>
      <w:sz w:val="20"/>
      <w:lang w:val="en-US" w:eastAsia="en-US"/>
    </w:rPr>
  </w:style>
  <w:style w:type="paragraph" w:customStyle="1" w:styleId="14017EB27BCA464D954439AD12B30993">
    <w:name w:val="14017EB27BCA464D954439AD12B30993"/>
  </w:style>
  <w:style w:type="paragraph" w:customStyle="1" w:styleId="4A6ACDAAF3B346B893019FD0384F5404">
    <w:name w:val="4A6ACDAAF3B346B893019FD0384F5404"/>
  </w:style>
  <w:style w:type="paragraph" w:customStyle="1" w:styleId="Graphbullet4">
    <w:name w:val="Graph bullet 4"/>
    <w:basedOn w:val="Normal"/>
    <w:qFormat/>
    <w:pPr>
      <w:numPr>
        <w:numId w:val="6"/>
      </w:numPr>
      <w:spacing w:after="0" w:line="240" w:lineRule="auto"/>
      <w:ind w:left="284" w:hanging="284"/>
    </w:pPr>
    <w:rPr>
      <w:rFonts w:eastAsiaTheme="minorHAnsi"/>
      <w:color w:val="595959" w:themeColor="text1" w:themeTint="A6"/>
      <w:sz w:val="20"/>
      <w:lang w:val="en-US" w:eastAsia="en-US"/>
    </w:rPr>
  </w:style>
  <w:style w:type="paragraph" w:customStyle="1" w:styleId="539B76E9B298485A9365E0AA24FF7FDF">
    <w:name w:val="539B76E9B298485A9365E0AA24FF7FDF"/>
  </w:style>
  <w:style w:type="paragraph" w:customStyle="1" w:styleId="7A303A412DFA4118B5AFB6046951F82A">
    <w:name w:val="7A303A412DFA4118B5AFB6046951F82A"/>
  </w:style>
  <w:style w:type="paragraph" w:customStyle="1" w:styleId="A6BC2A957D244E2397AAC29977960852">
    <w:name w:val="A6BC2A957D244E2397AAC29977960852"/>
  </w:style>
  <w:style w:type="paragraph" w:customStyle="1" w:styleId="C1EA51D118D14BE8B9AA8A026928A785">
    <w:name w:val="C1EA51D118D14BE8B9AA8A026928A785"/>
  </w:style>
  <w:style w:type="paragraph" w:customStyle="1" w:styleId="DA036D3A0D214898A06CC1CC17350FD2">
    <w:name w:val="DA036D3A0D214898A06CC1CC17350FD2"/>
  </w:style>
  <w:style w:type="paragraph" w:customStyle="1" w:styleId="453AB2B904EA4A21931688057F7D9EFC">
    <w:name w:val="453AB2B904EA4A21931688057F7D9EFC"/>
  </w:style>
  <w:style w:type="paragraph" w:customStyle="1" w:styleId="788A754C37A14AEDB635EBBCE3AE6C26">
    <w:name w:val="788A754C37A14AEDB635EBBCE3AE6C26"/>
  </w:style>
  <w:style w:type="paragraph" w:customStyle="1" w:styleId="534F1699CC56437D997B9C4D6F5604BC">
    <w:name w:val="534F1699CC56437D997B9C4D6F5604BC"/>
  </w:style>
  <w:style w:type="paragraph" w:customStyle="1" w:styleId="11AEA22910A54E34AB104976F9CF81E8">
    <w:name w:val="11AEA22910A54E34AB104976F9CF81E8"/>
  </w:style>
  <w:style w:type="paragraph" w:customStyle="1" w:styleId="FC665BFE436649B19D6EEABD2F6F33EF">
    <w:name w:val="FC665BFE436649B19D6EEABD2F6F33EF"/>
  </w:style>
  <w:style w:type="paragraph" w:customStyle="1" w:styleId="B25BFDC4A01F4BA0B137DB17B677843E">
    <w:name w:val="B25BFDC4A01F4BA0B137DB17B677843E"/>
  </w:style>
  <w:style w:type="paragraph" w:customStyle="1" w:styleId="B5FE09EA9C794BE1A9901C7E53D405F1">
    <w:name w:val="B5FE09EA9C794BE1A9901C7E53D405F1"/>
  </w:style>
  <w:style w:type="paragraph" w:customStyle="1" w:styleId="C75BBD8EFB9D43619D8357985E946FE9">
    <w:name w:val="C75BBD8EFB9D43619D8357985E946FE9"/>
  </w:style>
  <w:style w:type="paragraph" w:customStyle="1" w:styleId="3B6DF0CE07144F439CC8F38437A0FDA8">
    <w:name w:val="3B6DF0CE07144F439CC8F38437A0FDA8"/>
  </w:style>
  <w:style w:type="paragraph" w:customStyle="1" w:styleId="D0FDE37722B1458D9F29781DBFB8CCE3">
    <w:name w:val="D0FDE37722B1458D9F29781DBFB8CCE3"/>
  </w:style>
  <w:style w:type="paragraph" w:customStyle="1" w:styleId="B8FAE84F09D6493186E0310B14869697">
    <w:name w:val="B8FAE84F09D6493186E0310B14869697"/>
  </w:style>
  <w:style w:type="paragraph" w:customStyle="1" w:styleId="6D31C140A3654226B0D3955673FDB5A4">
    <w:name w:val="6D31C140A3654226B0D3955673FDB5A4"/>
  </w:style>
  <w:style w:type="paragraph" w:customStyle="1" w:styleId="35F1CA334B5F404D954EBF541149FA52">
    <w:name w:val="35F1CA334B5F404D954EBF541149FA52"/>
  </w:style>
  <w:style w:type="paragraph" w:customStyle="1" w:styleId="DBEE0BBE1227482B808C805AF1349ECF">
    <w:name w:val="DBEE0BBE1227482B808C805AF1349ECF"/>
  </w:style>
  <w:style w:type="paragraph" w:customStyle="1" w:styleId="D4F47F578FAF4341AD3B3330C6F6975C">
    <w:name w:val="D4F47F578FAF4341AD3B3330C6F6975C"/>
  </w:style>
  <w:style w:type="paragraph" w:customStyle="1" w:styleId="17E950ABBA874A6B9597441411AB6F62">
    <w:name w:val="17E950ABBA874A6B9597441411AB6F62"/>
  </w:style>
  <w:style w:type="paragraph" w:styleId="ListBullet2">
    <w:name w:val="List Bullet 2"/>
    <w:basedOn w:val="Normal"/>
    <w:uiPriority w:val="99"/>
    <w:pPr>
      <w:numPr>
        <w:numId w:val="7"/>
      </w:numPr>
      <w:spacing w:after="120" w:line="288" w:lineRule="auto"/>
    </w:pPr>
    <w:rPr>
      <w:rFonts w:eastAsiaTheme="minorHAnsi"/>
      <w:color w:val="595959" w:themeColor="text1" w:themeTint="A6"/>
      <w:sz w:val="24"/>
      <w:lang w:val="en-US" w:eastAsia="en-US"/>
    </w:rPr>
  </w:style>
  <w:style w:type="paragraph" w:customStyle="1" w:styleId="B1EBDEB161F04369AC2C48C1A74EE69C">
    <w:name w:val="B1EBDEB161F04369AC2C48C1A74EE69C"/>
  </w:style>
  <w:style w:type="paragraph" w:customStyle="1" w:styleId="3090EE0E893749278AD7DB60C4B0D4D2">
    <w:name w:val="3090EE0E893749278AD7DB60C4B0D4D2"/>
  </w:style>
  <w:style w:type="paragraph" w:customStyle="1" w:styleId="09E89D2B39264156AA3A463DB2960FAA">
    <w:name w:val="09E89D2B39264156AA3A463DB2960FAA"/>
  </w:style>
  <w:style w:type="paragraph" w:customStyle="1" w:styleId="48F39A72021A454DA9D36A1EA82D0E60">
    <w:name w:val="48F39A72021A454DA9D36A1EA82D0E60"/>
  </w:style>
  <w:style w:type="paragraph" w:customStyle="1" w:styleId="8356CAAA53FB4531A69B120DB12EE09B">
    <w:name w:val="8356CAAA53FB4531A69B120DB12EE09B"/>
  </w:style>
  <w:style w:type="paragraph" w:customStyle="1" w:styleId="CE267257710440FFB906B9BA2F49A337">
    <w:name w:val="CE267257710440FFB906B9BA2F49A337"/>
  </w:style>
  <w:style w:type="paragraph" w:customStyle="1" w:styleId="5D6358DA03DE44E193808FCEA3C5A138">
    <w:name w:val="5D6358DA03DE44E193808FCEA3C5A138"/>
  </w:style>
  <w:style w:type="paragraph" w:customStyle="1" w:styleId="81F8824B700642849D763AFDBC11222D">
    <w:name w:val="81F8824B700642849D763AFDBC11222D"/>
  </w:style>
  <w:style w:type="paragraph" w:customStyle="1" w:styleId="BC8AC2F9A2AC42B2BB442961F6DC2E1B">
    <w:name w:val="BC8AC2F9A2AC42B2BB442961F6DC2E1B"/>
  </w:style>
  <w:style w:type="paragraph" w:customStyle="1" w:styleId="CBEBC1C027384692991B3F81EE7EC293">
    <w:name w:val="CBEBC1C027384692991B3F81EE7EC293"/>
  </w:style>
  <w:style w:type="paragraph" w:customStyle="1" w:styleId="11C534A0303D4B1D96C861A5A2F89981">
    <w:name w:val="11C534A0303D4B1D96C861A5A2F89981"/>
  </w:style>
  <w:style w:type="paragraph" w:customStyle="1" w:styleId="F0705BAB9BA94F4497703FE560236A2C">
    <w:name w:val="F0705BAB9BA94F4497703FE560236A2C"/>
  </w:style>
  <w:style w:type="paragraph" w:customStyle="1" w:styleId="095D1108968049508AD680D6BF591155">
    <w:name w:val="095D1108968049508AD680D6BF591155"/>
  </w:style>
  <w:style w:type="paragraph" w:customStyle="1" w:styleId="CD92B8558CA447589E7691D4167231D9">
    <w:name w:val="CD92B8558CA447589E7691D4167231D9"/>
  </w:style>
  <w:style w:type="paragraph" w:customStyle="1" w:styleId="A8CF37E13C25414B986A1F47069DAF3C">
    <w:name w:val="A8CF37E13C25414B986A1F47069DAF3C"/>
  </w:style>
  <w:style w:type="paragraph" w:customStyle="1" w:styleId="665E0E2BC3BD4ED8A89F643920C287C7">
    <w:name w:val="665E0E2BC3BD4ED8A89F643920C287C7"/>
  </w:style>
  <w:style w:type="paragraph" w:customStyle="1" w:styleId="7B325A6476EF4926B4C1CEB484E102BC">
    <w:name w:val="7B325A6476EF4926B4C1CEB484E102BC"/>
  </w:style>
  <w:style w:type="paragraph" w:customStyle="1" w:styleId="59EA79954BA749F58C66EB33E793AF0B">
    <w:name w:val="59EA79954BA749F58C66EB33E793AF0B"/>
  </w:style>
  <w:style w:type="paragraph" w:customStyle="1" w:styleId="F11243DD1A2044958956F77BE1DC5875">
    <w:name w:val="F11243DD1A2044958956F77BE1DC5875"/>
  </w:style>
  <w:style w:type="paragraph" w:customStyle="1" w:styleId="5C24C550ED26440F989DC538BE59D717">
    <w:name w:val="5C24C550ED26440F989DC538BE59D717"/>
  </w:style>
  <w:style w:type="paragraph" w:customStyle="1" w:styleId="ED4DC239AE7D4423907B084BA5A7D0BD">
    <w:name w:val="ED4DC239AE7D4423907B084BA5A7D0BD"/>
  </w:style>
  <w:style w:type="paragraph" w:customStyle="1" w:styleId="00DBBEE8AB6346E38C318A0A4A3AAA4A">
    <w:name w:val="00DBBEE8AB6346E38C318A0A4A3AAA4A"/>
  </w:style>
  <w:style w:type="paragraph" w:customStyle="1" w:styleId="E97B128DC74C4CBCBC1225E8186878AC">
    <w:name w:val="E97B128DC74C4CBCBC1225E8186878AC"/>
  </w:style>
  <w:style w:type="paragraph" w:customStyle="1" w:styleId="BB286D69E5864C9BA47DC0E3B9ABAB5B">
    <w:name w:val="BB286D69E5864C9BA47DC0E3B9ABAB5B"/>
  </w:style>
  <w:style w:type="paragraph" w:customStyle="1" w:styleId="55FB2026F2EA4A86AEFAD22C28C0F656">
    <w:name w:val="55FB2026F2EA4A86AEFAD22C28C0F656"/>
  </w:style>
  <w:style w:type="paragraph" w:customStyle="1" w:styleId="13C16B7726D74A569411B13B97C78A34">
    <w:name w:val="13C16B7726D74A569411B13B97C78A34"/>
  </w:style>
  <w:style w:type="paragraph" w:customStyle="1" w:styleId="98E9FD7AA14543388EF6EC823C80DD01">
    <w:name w:val="98E9FD7AA14543388EF6EC823C80DD01"/>
  </w:style>
  <w:style w:type="paragraph" w:customStyle="1" w:styleId="7FE549E280AF450FB9E7FF01BFA4B61F">
    <w:name w:val="7FE549E280AF450FB9E7FF01BFA4B61F"/>
  </w:style>
  <w:style w:type="paragraph" w:customStyle="1" w:styleId="21E5DB4A3B1E4529840A825D896E1C08">
    <w:name w:val="21E5DB4A3B1E4529840A825D896E1C08"/>
  </w:style>
  <w:style w:type="paragraph" w:customStyle="1" w:styleId="09EFD01DE21C49F985279B8FA13D1500">
    <w:name w:val="09EFD01DE21C49F985279B8FA13D1500"/>
  </w:style>
  <w:style w:type="paragraph" w:customStyle="1" w:styleId="5BE6D85CE7A743B398C737E3E71AF471">
    <w:name w:val="5BE6D85CE7A743B398C737E3E71AF471"/>
  </w:style>
  <w:style w:type="paragraph" w:customStyle="1" w:styleId="CF25D91192104A85B376AF285375352C">
    <w:name w:val="CF25D91192104A85B376AF285375352C"/>
  </w:style>
  <w:style w:type="paragraph" w:customStyle="1" w:styleId="3CF65731EA0240F9BE8AB9F782A512A2">
    <w:name w:val="3CF65731EA0240F9BE8AB9F782A512A2"/>
  </w:style>
  <w:style w:type="paragraph" w:customStyle="1" w:styleId="9CEF2EFAB83C4411960ED6EA4C7F3A08">
    <w:name w:val="9CEF2EFAB83C4411960ED6EA4C7F3A08"/>
  </w:style>
  <w:style w:type="paragraph" w:customStyle="1" w:styleId="18698A07FC7D4E158763A6C5E8682196">
    <w:name w:val="18698A07FC7D4E158763A6C5E8682196"/>
  </w:style>
  <w:style w:type="paragraph" w:customStyle="1" w:styleId="7503C412D7B54AB09BDB4F1CEF87DAEE">
    <w:name w:val="7503C412D7B54AB09BDB4F1CEF87DAEE"/>
  </w:style>
  <w:style w:type="paragraph" w:customStyle="1" w:styleId="5DBFEAFC982242769F8E5B357E4837A4">
    <w:name w:val="5DBFEAFC982242769F8E5B357E4837A4"/>
  </w:style>
  <w:style w:type="paragraph" w:customStyle="1" w:styleId="8AF42E7E88E94FF09D87E44E58FC875D">
    <w:name w:val="8AF42E7E88E94FF09D87E44E58FC875D"/>
  </w:style>
  <w:style w:type="paragraph" w:customStyle="1" w:styleId="F9BE60F322314A6FA81903C340102298">
    <w:name w:val="F9BE60F322314A6FA81903C340102298"/>
  </w:style>
  <w:style w:type="paragraph" w:customStyle="1" w:styleId="6D863EF62F0F4E11BDF3E027D2F0AFB3">
    <w:name w:val="6D863EF62F0F4E11BDF3E027D2F0AFB3"/>
  </w:style>
  <w:style w:type="paragraph" w:customStyle="1" w:styleId="33B8F3AB38F14CF597B166F78EF5FF8A">
    <w:name w:val="33B8F3AB38F14CF597B166F78EF5FF8A"/>
  </w:style>
  <w:style w:type="paragraph" w:customStyle="1" w:styleId="5315606CA34643D898B9B08C5E6A02FC">
    <w:name w:val="5315606CA34643D898B9B08C5E6A02FC"/>
  </w:style>
  <w:style w:type="paragraph" w:customStyle="1" w:styleId="644B96272BC044B58E816549DB351AB2">
    <w:name w:val="644B96272BC044B58E816549DB351AB2"/>
  </w:style>
  <w:style w:type="paragraph" w:customStyle="1" w:styleId="3508B048E86544A0A68A8D0C7E1052C1">
    <w:name w:val="3508B048E86544A0A68A8D0C7E1052C1"/>
  </w:style>
  <w:style w:type="paragraph" w:customStyle="1" w:styleId="4E37B7DE6C58462794D8FAECE4425660">
    <w:name w:val="4E37B7DE6C58462794D8FAECE4425660"/>
  </w:style>
  <w:style w:type="paragraph" w:customStyle="1" w:styleId="78F484AB664A45ACB4E9D63E3437F699">
    <w:name w:val="78F484AB664A45ACB4E9D63E3437F699"/>
  </w:style>
  <w:style w:type="paragraph" w:customStyle="1" w:styleId="BEF066E515AC423CB9642236BBAFFF6E">
    <w:name w:val="BEF066E515AC423CB9642236BBAFFF6E"/>
  </w:style>
  <w:style w:type="paragraph" w:customStyle="1" w:styleId="9D1D14B88CA7476F9A18BED89DC04384">
    <w:name w:val="9D1D14B88CA7476F9A18BED89DC04384"/>
  </w:style>
  <w:style w:type="paragraph" w:customStyle="1" w:styleId="3A6C199473AA42499077844829C25932">
    <w:name w:val="3A6C199473AA42499077844829C25932"/>
  </w:style>
  <w:style w:type="paragraph" w:customStyle="1" w:styleId="729A86546AAD4F0188C093CCF2069E76">
    <w:name w:val="729A86546AAD4F0188C093CCF2069E76"/>
  </w:style>
  <w:style w:type="paragraph" w:customStyle="1" w:styleId="3EDF399AB716486E946B0D400004E3CE">
    <w:name w:val="3EDF399AB716486E946B0D400004E3CE"/>
  </w:style>
  <w:style w:type="paragraph" w:customStyle="1" w:styleId="C438957B3EC44FE1966E17B0217E5D78">
    <w:name w:val="C438957B3EC44FE1966E17B0217E5D78"/>
  </w:style>
  <w:style w:type="paragraph" w:customStyle="1" w:styleId="67BEF71A4CBD407C8A4A49070251EEBC">
    <w:name w:val="67BEF71A4CBD407C8A4A49070251EEBC"/>
  </w:style>
  <w:style w:type="paragraph" w:customStyle="1" w:styleId="B9A4FBA216434D4F8A53551827740936">
    <w:name w:val="B9A4FBA216434D4F8A53551827740936"/>
  </w:style>
  <w:style w:type="paragraph" w:customStyle="1" w:styleId="88FC41120F9F4B98B986DFC3E1F2E634">
    <w:name w:val="88FC41120F9F4B98B986DFC3E1F2E634"/>
  </w:style>
  <w:style w:type="paragraph" w:customStyle="1" w:styleId="7ABBE1BB6AB24A6BBE9543BA604560EA">
    <w:name w:val="7ABBE1BB6AB24A6BBE9543BA604560EA"/>
  </w:style>
  <w:style w:type="paragraph" w:customStyle="1" w:styleId="0D5CEAAC55F54B188EBEAF2B58FD5511">
    <w:name w:val="0D5CEAAC55F54B188EBEAF2B58FD5511"/>
  </w:style>
  <w:style w:type="paragraph" w:customStyle="1" w:styleId="CDD5E5F55CB04803B9948B213D7C4EB5">
    <w:name w:val="CDD5E5F55CB04803B9948B213D7C4EB5"/>
  </w:style>
  <w:style w:type="paragraph" w:customStyle="1" w:styleId="F1FCDB29F9DF4C0E9980176329D8276A">
    <w:name w:val="F1FCDB29F9DF4C0E9980176329D8276A"/>
  </w:style>
  <w:style w:type="paragraph" w:customStyle="1" w:styleId="46305E98AAE34B5A9E4BCD0A83A05C3D">
    <w:name w:val="46305E98AAE34B5A9E4BCD0A83A05C3D"/>
  </w:style>
  <w:style w:type="paragraph" w:customStyle="1" w:styleId="85AF59C9D9924A6781D4AFA034945A8E">
    <w:name w:val="85AF59C9D9924A6781D4AFA034945A8E"/>
  </w:style>
  <w:style w:type="paragraph" w:customStyle="1" w:styleId="B3587BC10DA94EE99BECD34A9ACAA65E">
    <w:name w:val="B3587BC10DA94EE99BECD34A9ACAA65E"/>
  </w:style>
  <w:style w:type="paragraph" w:customStyle="1" w:styleId="04B851692FDA4F36B95CDE52157CC894">
    <w:name w:val="04B851692FDA4F36B95CDE52157CC894"/>
  </w:style>
  <w:style w:type="paragraph" w:customStyle="1" w:styleId="87FEF144E1D14CAFA3C01A61DBCEFE3C">
    <w:name w:val="87FEF144E1D14CAFA3C01A61DBCEFE3C"/>
  </w:style>
  <w:style w:type="paragraph" w:customStyle="1" w:styleId="B45C7F61C29542F7BA0479BA9C8FF39E">
    <w:name w:val="B45C7F61C29542F7BA0479BA9C8FF39E"/>
  </w:style>
  <w:style w:type="paragraph" w:customStyle="1" w:styleId="EFC258FD293E4E8AA9151E56879D41DA">
    <w:name w:val="EFC258FD293E4E8AA9151E56879D41DA"/>
  </w:style>
  <w:style w:type="paragraph" w:customStyle="1" w:styleId="68E441582359469A82EED67DE3D0EC21">
    <w:name w:val="68E441582359469A82EED67DE3D0EC21"/>
  </w:style>
  <w:style w:type="paragraph" w:customStyle="1" w:styleId="1700C2FB1B1C4A278795E66064EB8909">
    <w:name w:val="1700C2FB1B1C4A278795E66064EB8909"/>
  </w:style>
  <w:style w:type="paragraph" w:customStyle="1" w:styleId="BAEE5C88220248AFB1AEA0E95EC9F566">
    <w:name w:val="BAEE5C88220248AFB1AEA0E95EC9F566"/>
  </w:style>
  <w:style w:type="paragraph" w:customStyle="1" w:styleId="D9BE0B489779443FAC5FBE6A7E665BEF">
    <w:name w:val="D9BE0B489779443FAC5FBE6A7E665BEF"/>
  </w:style>
  <w:style w:type="paragraph" w:customStyle="1" w:styleId="8F869C22393B47839ECF307BEF991EB9">
    <w:name w:val="8F869C22393B47839ECF307BEF991EB9"/>
  </w:style>
  <w:style w:type="paragraph" w:customStyle="1" w:styleId="244A9810A78443C8AA8DD0515BBD6565">
    <w:name w:val="244A9810A78443C8AA8DD0515BBD6565"/>
  </w:style>
  <w:style w:type="paragraph" w:customStyle="1" w:styleId="C1C0803C2552458785061E9CDDF14448">
    <w:name w:val="C1C0803C2552458785061E9CDDF14448"/>
  </w:style>
  <w:style w:type="paragraph" w:customStyle="1" w:styleId="D1A33D01F8AF49139206E1D6D76B3A6B">
    <w:name w:val="D1A33D01F8AF49139206E1D6D76B3A6B"/>
  </w:style>
  <w:style w:type="paragraph" w:customStyle="1" w:styleId="014D924F42204713AD936188955709E5">
    <w:name w:val="014D924F42204713AD936188955709E5"/>
  </w:style>
  <w:style w:type="paragraph" w:customStyle="1" w:styleId="30DFA7289BDF40C1B474B29907448E74">
    <w:name w:val="30DFA7289BDF40C1B474B29907448E74"/>
  </w:style>
  <w:style w:type="paragraph" w:customStyle="1" w:styleId="2AD5B78735CE4A2C96C0109E1756176E">
    <w:name w:val="2AD5B78735CE4A2C96C0109E1756176E"/>
  </w:style>
  <w:style w:type="paragraph" w:customStyle="1" w:styleId="09A836EDF32844B29B7C42C08C36E601">
    <w:name w:val="09A836EDF32844B29B7C42C08C36E601"/>
  </w:style>
  <w:style w:type="paragraph" w:customStyle="1" w:styleId="99254224425649279313C5CA352EB240">
    <w:name w:val="99254224425649279313C5CA352EB240"/>
  </w:style>
  <w:style w:type="paragraph" w:customStyle="1" w:styleId="4958526D5B5941CCB4A415AF8CF5969C">
    <w:name w:val="4958526D5B5941CCB4A415AF8CF5969C"/>
  </w:style>
  <w:style w:type="paragraph" w:customStyle="1" w:styleId="EB8984D1818F45ED97B4FCE434CF0FC2">
    <w:name w:val="EB8984D1818F45ED97B4FCE434CF0FC2"/>
  </w:style>
  <w:style w:type="paragraph" w:customStyle="1" w:styleId="951F7ED7A171429EB8BF607EBA7E4450">
    <w:name w:val="951F7ED7A171429EB8BF607EBA7E4450"/>
  </w:style>
  <w:style w:type="paragraph" w:customStyle="1" w:styleId="240219ABD21B4116B38C52E6DEE35C92">
    <w:name w:val="240219ABD21B4116B38C52E6DEE35C92"/>
  </w:style>
  <w:style w:type="paragraph" w:customStyle="1" w:styleId="96C7E5CA5BF34AE3B9522B6B0DE4EE94">
    <w:name w:val="96C7E5CA5BF34AE3B9522B6B0DE4EE94"/>
  </w:style>
  <w:style w:type="paragraph" w:customStyle="1" w:styleId="A7CB354082004FBD8CFED851EDF83044">
    <w:name w:val="A7CB354082004FBD8CFED851EDF83044"/>
  </w:style>
  <w:style w:type="paragraph" w:customStyle="1" w:styleId="BDAE0B1C0F7D4FDB8C6D558CBC3EB58E">
    <w:name w:val="BDAE0B1C0F7D4FDB8C6D558CBC3EB58E"/>
  </w:style>
  <w:style w:type="paragraph" w:customStyle="1" w:styleId="106438E75BF440B699FE1A40FA08D0FD">
    <w:name w:val="106438E75BF440B699FE1A40FA08D0FD"/>
  </w:style>
  <w:style w:type="paragraph" w:customStyle="1" w:styleId="D7BAFE3056F6491C8CA32AE27ABD0B29">
    <w:name w:val="D7BAFE3056F6491C8CA32AE27ABD0B29"/>
  </w:style>
  <w:style w:type="paragraph" w:customStyle="1" w:styleId="3EF53A4E64744CD2B93BB83B6E27ACD1">
    <w:name w:val="3EF53A4E64744CD2B93BB83B6E27ACD1"/>
  </w:style>
  <w:style w:type="paragraph" w:customStyle="1" w:styleId="B6B305EB346B4B1DBC2361428D13BED6">
    <w:name w:val="B6B305EB346B4B1DBC2361428D13BED6"/>
  </w:style>
  <w:style w:type="paragraph" w:customStyle="1" w:styleId="C8A46BB578444124A10B2DB111EDAFFF">
    <w:name w:val="C8A46BB578444124A10B2DB111EDAFFF"/>
  </w:style>
  <w:style w:type="paragraph" w:customStyle="1" w:styleId="BBA6F470EC4840C1B5CCCB670C7FB2B5">
    <w:name w:val="BBA6F470EC4840C1B5CCCB670C7FB2B5"/>
  </w:style>
  <w:style w:type="paragraph" w:customStyle="1" w:styleId="7D447A8944E74E789C05016D6A665CB1">
    <w:name w:val="7D447A8944E74E789C05016D6A665CB1"/>
  </w:style>
  <w:style w:type="paragraph" w:customStyle="1" w:styleId="AEA19B798EBA4C9F8543B4AB5BA95501">
    <w:name w:val="AEA19B798EBA4C9F8543B4AB5BA95501"/>
  </w:style>
  <w:style w:type="paragraph" w:customStyle="1" w:styleId="08EC104AA443471A95B686BF8D44C23A">
    <w:name w:val="08EC104AA443471A95B686BF8D44C23A"/>
  </w:style>
  <w:style w:type="paragraph" w:customStyle="1" w:styleId="F3C097510FF64B83919948C8F51E60E1">
    <w:name w:val="F3C097510FF64B83919948C8F51E60E1"/>
  </w:style>
  <w:style w:type="paragraph" w:customStyle="1" w:styleId="9C46594E099B4159B190E2A101F12A4E">
    <w:name w:val="9C46594E099B4159B190E2A101F12A4E"/>
  </w:style>
  <w:style w:type="paragraph" w:customStyle="1" w:styleId="F1ED67B8138744B09F30C12A78EC96BF">
    <w:name w:val="F1ED67B8138744B09F30C12A78EC96BF"/>
  </w:style>
  <w:style w:type="paragraph" w:customStyle="1" w:styleId="1BF19935AA234965B8D3E0E4A684E9E4">
    <w:name w:val="1BF19935AA234965B8D3E0E4A684E9E4"/>
  </w:style>
  <w:style w:type="paragraph" w:customStyle="1" w:styleId="0A5323DA76ED4771B8D7A4F684E176A5">
    <w:name w:val="0A5323DA76ED4771B8D7A4F684E176A5"/>
  </w:style>
  <w:style w:type="paragraph" w:customStyle="1" w:styleId="CED31B7C527849998C88D96C3FC52867">
    <w:name w:val="CED31B7C527849998C88D96C3FC52867"/>
  </w:style>
  <w:style w:type="paragraph" w:customStyle="1" w:styleId="08AE3E0A8D914E66B0AB2A0EBF05E8BD">
    <w:name w:val="08AE3E0A8D914E66B0AB2A0EBF05E8BD"/>
  </w:style>
  <w:style w:type="paragraph" w:customStyle="1" w:styleId="BB5A4D34A434408ABEE3CD0284747135">
    <w:name w:val="BB5A4D34A434408ABEE3CD0284747135"/>
  </w:style>
  <w:style w:type="paragraph" w:customStyle="1" w:styleId="6397E142C258481FAB4DD93C90E2FCD2">
    <w:name w:val="6397E142C258481FAB4DD93C90E2FCD2"/>
  </w:style>
  <w:style w:type="paragraph" w:customStyle="1" w:styleId="B5E0AA1195F041A5B40BA1D3985BCAD0">
    <w:name w:val="B5E0AA1195F041A5B40BA1D3985BCAD0"/>
  </w:style>
  <w:style w:type="paragraph" w:customStyle="1" w:styleId="6594FA2D813B49BA91F9730A7D7F1577">
    <w:name w:val="6594FA2D813B49BA91F9730A7D7F1577"/>
  </w:style>
  <w:style w:type="paragraph" w:customStyle="1" w:styleId="942B5186E1434D25B95063ADDFC0A5F9">
    <w:name w:val="942B5186E1434D25B95063ADDFC0A5F9"/>
  </w:style>
  <w:style w:type="paragraph" w:customStyle="1" w:styleId="C7F2EC349A5B4EE2968215197BD66DBF">
    <w:name w:val="C7F2EC349A5B4EE2968215197BD66DBF"/>
  </w:style>
  <w:style w:type="paragraph" w:customStyle="1" w:styleId="2B326A61BF944C53BE656085AA60D865">
    <w:name w:val="2B326A61BF944C53BE656085AA60D865"/>
  </w:style>
  <w:style w:type="paragraph" w:customStyle="1" w:styleId="68DEAEB8CB2C42E88F441EA809E59579">
    <w:name w:val="68DEAEB8CB2C42E88F441EA809E59579"/>
  </w:style>
  <w:style w:type="paragraph" w:customStyle="1" w:styleId="A59FE351E4B64FE780CBCD52A36C10C4">
    <w:name w:val="A59FE351E4B64FE780CBCD52A36C10C4"/>
  </w:style>
  <w:style w:type="paragraph" w:customStyle="1" w:styleId="0BDDD42C29C944B8B0CE1070F1A974FF">
    <w:name w:val="0BDDD42C29C944B8B0CE1070F1A974FF"/>
  </w:style>
  <w:style w:type="paragraph" w:customStyle="1" w:styleId="94C16850367246ED9164436401AC62D5">
    <w:name w:val="94C16850367246ED9164436401AC62D5"/>
  </w:style>
  <w:style w:type="paragraph" w:customStyle="1" w:styleId="AAA5366193D24459BE737C0EC421E96A">
    <w:name w:val="AAA5366193D24459BE737C0EC421E96A"/>
  </w:style>
  <w:style w:type="paragraph" w:customStyle="1" w:styleId="4C5B331F95AD4A439180F4852CF990AC">
    <w:name w:val="4C5B331F95AD4A439180F4852CF990AC"/>
  </w:style>
  <w:style w:type="paragraph" w:customStyle="1" w:styleId="6B13BB0767D847758BEAA66E92B65E70">
    <w:name w:val="6B13BB0767D847758BEAA66E92B65E70"/>
  </w:style>
  <w:style w:type="paragraph" w:customStyle="1" w:styleId="BCC11CAA6029453D96375341442E565E">
    <w:name w:val="BCC11CAA6029453D96375341442E565E"/>
  </w:style>
  <w:style w:type="paragraph" w:customStyle="1" w:styleId="77385DCA789049E796159829DEEE3239">
    <w:name w:val="77385DCA789049E796159829DEEE3239"/>
  </w:style>
  <w:style w:type="paragraph" w:customStyle="1" w:styleId="FD3725B581804E569AA31EC238C96DD4">
    <w:name w:val="FD3725B581804E569AA31EC238C96DD4"/>
  </w:style>
  <w:style w:type="paragraph" w:customStyle="1" w:styleId="6C809C0822D5452C8C8F3D1778EE8015">
    <w:name w:val="6C809C0822D5452C8C8F3D1778EE8015"/>
  </w:style>
  <w:style w:type="paragraph" w:customStyle="1" w:styleId="945B2E942BA14125A221D6AC0B1EB7EA">
    <w:name w:val="945B2E942BA14125A221D6AC0B1EB7EA"/>
  </w:style>
  <w:style w:type="paragraph" w:customStyle="1" w:styleId="E21801F0D43C4E328799EFAB1100F29C">
    <w:name w:val="E21801F0D43C4E328799EFAB1100F29C"/>
  </w:style>
  <w:style w:type="paragraph" w:customStyle="1" w:styleId="B10F849CBD7E461EA4585A3E7CB1FD88">
    <w:name w:val="B10F849CBD7E461EA4585A3E7CB1FD88"/>
  </w:style>
  <w:style w:type="paragraph" w:customStyle="1" w:styleId="9D8B5D02B8C54FC990444D58667CBB56">
    <w:name w:val="9D8B5D02B8C54FC990444D58667CBB56"/>
  </w:style>
  <w:style w:type="paragraph" w:customStyle="1" w:styleId="553F14409A5F4D688D6702E608135158">
    <w:name w:val="553F14409A5F4D688D6702E608135158"/>
  </w:style>
  <w:style w:type="paragraph" w:customStyle="1" w:styleId="A382F20D25504859A8BAF65E7478F922">
    <w:name w:val="A382F20D25504859A8BAF65E7478F922"/>
  </w:style>
  <w:style w:type="paragraph" w:customStyle="1" w:styleId="3AAFC29942A24E02BC3FCB8C903A4FBE">
    <w:name w:val="3AAFC29942A24E02BC3FCB8C903A4FBE"/>
  </w:style>
  <w:style w:type="paragraph" w:customStyle="1" w:styleId="8E006AEF0FA1465DB5576067C054E063">
    <w:name w:val="8E006AEF0FA1465DB5576067C054E063"/>
  </w:style>
  <w:style w:type="paragraph" w:customStyle="1" w:styleId="D187FA3736154E5F83FFEEBF015B004E">
    <w:name w:val="D187FA3736154E5F83FFEEBF015B004E"/>
  </w:style>
  <w:style w:type="paragraph" w:customStyle="1" w:styleId="93D768D7F3CD42298BA6A6EEE4593259">
    <w:name w:val="93D768D7F3CD42298BA6A6EEE4593259"/>
  </w:style>
  <w:style w:type="paragraph" w:customStyle="1" w:styleId="753F0E9D36484869ADD159AE36868CF0">
    <w:name w:val="753F0E9D36484869ADD159AE36868CF0"/>
  </w:style>
  <w:style w:type="paragraph" w:customStyle="1" w:styleId="9D8A74A99BB6447DA8EA0EAD228F0FFD">
    <w:name w:val="9D8A74A99BB6447DA8EA0EAD228F0FFD"/>
  </w:style>
  <w:style w:type="paragraph" w:customStyle="1" w:styleId="95CBE8AB45C64591B66D91113BC22A4B">
    <w:name w:val="95CBE8AB45C64591B66D91113BC22A4B"/>
  </w:style>
  <w:style w:type="paragraph" w:customStyle="1" w:styleId="FBF95B3593344FAEB83301545BD266F6">
    <w:name w:val="FBF95B3593344FAEB83301545BD266F6"/>
  </w:style>
  <w:style w:type="paragraph" w:customStyle="1" w:styleId="BA11D3F6668C42DABA71645948EEC944">
    <w:name w:val="BA11D3F6668C42DABA71645948EEC944"/>
  </w:style>
  <w:style w:type="paragraph" w:customStyle="1" w:styleId="03788004BA214A0C82C1F37EE819E26D">
    <w:name w:val="03788004BA214A0C82C1F37EE819E26D"/>
  </w:style>
  <w:style w:type="paragraph" w:customStyle="1" w:styleId="08F178A377DF45D6B2B9E3B376F5F9E6">
    <w:name w:val="08F178A377DF45D6B2B9E3B376F5F9E6"/>
  </w:style>
  <w:style w:type="paragraph" w:customStyle="1" w:styleId="2FD17CB4025D4541936247C7CE869016">
    <w:name w:val="2FD17CB4025D4541936247C7CE869016"/>
  </w:style>
  <w:style w:type="paragraph" w:customStyle="1" w:styleId="845717571B5F44E9B45A85C1ED474531">
    <w:name w:val="845717571B5F44E9B45A85C1ED474531"/>
  </w:style>
  <w:style w:type="paragraph" w:customStyle="1" w:styleId="4E1D77CC4F5A4770AAD38F5D5BBCD23A">
    <w:name w:val="4E1D77CC4F5A4770AAD38F5D5BBCD23A"/>
  </w:style>
  <w:style w:type="paragraph" w:customStyle="1" w:styleId="17A49593808544DCBDA5E6B123386A86">
    <w:name w:val="17A49593808544DCBDA5E6B123386A86"/>
  </w:style>
  <w:style w:type="paragraph" w:customStyle="1" w:styleId="A02CC58F60BE4A6F9EBD2867085FFD59">
    <w:name w:val="A02CC58F60BE4A6F9EBD2867085FFD59"/>
  </w:style>
  <w:style w:type="paragraph" w:customStyle="1" w:styleId="75F52D100AF04FAF9EE3E7BBE5F6BD73">
    <w:name w:val="75F52D100AF04FAF9EE3E7BBE5F6BD73"/>
  </w:style>
  <w:style w:type="paragraph" w:customStyle="1" w:styleId="EE16D0BFAB5540938BED49DC201A3A43">
    <w:name w:val="EE16D0BFAB5540938BED49DC201A3A43"/>
  </w:style>
  <w:style w:type="paragraph" w:customStyle="1" w:styleId="91EE7121632D447D97EC69714B084FE7">
    <w:name w:val="91EE7121632D447D97EC69714B084FE7"/>
  </w:style>
  <w:style w:type="paragraph" w:customStyle="1" w:styleId="2959059E575041D697F4666CEC68F5CA">
    <w:name w:val="2959059E575041D697F4666CEC68F5CA"/>
  </w:style>
  <w:style w:type="paragraph" w:customStyle="1" w:styleId="5B0A836397A943EFAD94795BDE3C8D8B">
    <w:name w:val="5B0A836397A943EFAD94795BDE3C8D8B"/>
  </w:style>
  <w:style w:type="paragraph" w:customStyle="1" w:styleId="33B46DF1B85447949CAC175ECF2C0C06">
    <w:name w:val="33B46DF1B85447949CAC175ECF2C0C06"/>
  </w:style>
  <w:style w:type="paragraph" w:customStyle="1" w:styleId="95124E854A1843649D25CEA2177A9A06">
    <w:name w:val="95124E854A1843649D25CEA2177A9A06"/>
  </w:style>
  <w:style w:type="paragraph" w:customStyle="1" w:styleId="9B7C4BDB01F74465A1E07EAC16490C87">
    <w:name w:val="9B7C4BDB01F74465A1E07EAC16490C87"/>
  </w:style>
  <w:style w:type="paragraph" w:customStyle="1" w:styleId="0B6AAD332645421B8B2F2BE480130C6D">
    <w:name w:val="0B6AAD332645421B8B2F2BE480130C6D"/>
  </w:style>
  <w:style w:type="paragraph" w:customStyle="1" w:styleId="0607F3ED910C40A7B0229E60A8834605">
    <w:name w:val="0607F3ED910C40A7B0229E60A8834605"/>
  </w:style>
  <w:style w:type="paragraph" w:customStyle="1" w:styleId="21E1C35A939B4DE098BA8CA40B1DB5DB">
    <w:name w:val="21E1C35A939B4DE098BA8CA40B1DB5DB"/>
  </w:style>
  <w:style w:type="paragraph" w:customStyle="1" w:styleId="05320AA99C634BC895DFFE546D8D86E6">
    <w:name w:val="05320AA99C634BC895DFFE546D8D86E6"/>
  </w:style>
  <w:style w:type="paragraph" w:customStyle="1" w:styleId="CE3876D7FD6D4AACA0592BA75E67E4BE">
    <w:name w:val="CE3876D7FD6D4AACA0592BA75E67E4BE"/>
  </w:style>
  <w:style w:type="paragraph" w:customStyle="1" w:styleId="8A550432AB7A44D78DCD8FF088A92060">
    <w:name w:val="8A550432AB7A44D78DCD8FF088A92060"/>
  </w:style>
  <w:style w:type="paragraph" w:customStyle="1" w:styleId="AC89773089DD4FCE9C4837ED46ECC5E2">
    <w:name w:val="AC89773089DD4FCE9C4837ED46ECC5E2"/>
  </w:style>
  <w:style w:type="paragraph" w:customStyle="1" w:styleId="BA9B382A47C24F509E48E1A551D1E195">
    <w:name w:val="BA9B382A47C24F509E48E1A551D1E195"/>
  </w:style>
  <w:style w:type="paragraph" w:customStyle="1" w:styleId="222750D19AC040ECB08F15A638A0457B">
    <w:name w:val="222750D19AC040ECB08F15A638A0457B"/>
  </w:style>
  <w:style w:type="paragraph" w:customStyle="1" w:styleId="3CF4959C4A434AF996A582C71BA4D80E">
    <w:name w:val="3CF4959C4A434AF996A582C71BA4D80E"/>
  </w:style>
  <w:style w:type="paragraph" w:customStyle="1" w:styleId="663E485E513D44D3A7B955F1A27448EF">
    <w:name w:val="663E485E513D44D3A7B955F1A27448EF"/>
  </w:style>
  <w:style w:type="paragraph" w:customStyle="1" w:styleId="3C77B916052D409A91379EB9CC60F9D8">
    <w:name w:val="3C77B916052D409A91379EB9CC60F9D8"/>
  </w:style>
  <w:style w:type="paragraph" w:customStyle="1" w:styleId="3C960CC09C6A41EDA726BC63A7FAE7BC">
    <w:name w:val="3C960CC09C6A41EDA726BC63A7FAE7BC"/>
  </w:style>
  <w:style w:type="paragraph" w:customStyle="1" w:styleId="F5EE6C268B5040369E94E78FC8DAD606">
    <w:name w:val="F5EE6C268B5040369E94E78FC8DAD606"/>
  </w:style>
  <w:style w:type="paragraph" w:customStyle="1" w:styleId="ACA8C7507C104D1BB49435DE33BFA596">
    <w:name w:val="ACA8C7507C104D1BB49435DE33BFA596"/>
  </w:style>
  <w:style w:type="paragraph" w:customStyle="1" w:styleId="FF46E55B2A0A46368B0A59AE024DF935">
    <w:name w:val="FF46E55B2A0A46368B0A59AE024DF935"/>
  </w:style>
  <w:style w:type="paragraph" w:customStyle="1" w:styleId="106C83509C09477F80155A080F03506C">
    <w:name w:val="106C83509C09477F80155A080F03506C"/>
  </w:style>
  <w:style w:type="paragraph" w:customStyle="1" w:styleId="F0458F62348A4815BDBF5894EBE1A176">
    <w:name w:val="F0458F62348A4815BDBF5894EBE1A176"/>
  </w:style>
  <w:style w:type="paragraph" w:customStyle="1" w:styleId="5A66CD171F0F4650AA6F15559B4A3CF1">
    <w:name w:val="5A66CD171F0F4650AA6F15559B4A3CF1"/>
  </w:style>
  <w:style w:type="paragraph" w:customStyle="1" w:styleId="673BAF4E60204DEEA8E179E24E2364F9">
    <w:name w:val="673BAF4E60204DEEA8E179E24E2364F9"/>
  </w:style>
  <w:style w:type="paragraph" w:customStyle="1" w:styleId="F228460E6F644EC9BE19CABDE7715A83">
    <w:name w:val="F228460E6F644EC9BE19CABDE7715A83"/>
  </w:style>
  <w:style w:type="paragraph" w:customStyle="1" w:styleId="4B58A136600243B69E1D90ED0ECE1009">
    <w:name w:val="4B58A136600243B69E1D90ED0ECE1009"/>
  </w:style>
  <w:style w:type="paragraph" w:customStyle="1" w:styleId="A58213126CD44BA196BEDF9527FFCF5D">
    <w:name w:val="A58213126CD44BA196BEDF9527FFCF5D"/>
  </w:style>
  <w:style w:type="paragraph" w:customStyle="1" w:styleId="E9EF1424A4F741DFB2EB1D509D3A701A">
    <w:name w:val="E9EF1424A4F741DFB2EB1D509D3A701A"/>
  </w:style>
  <w:style w:type="paragraph" w:customStyle="1" w:styleId="142EC4083E2744A592C9EF5AFBEACC0B">
    <w:name w:val="142EC4083E2744A592C9EF5AFBEACC0B"/>
  </w:style>
  <w:style w:type="paragraph" w:customStyle="1" w:styleId="684AE01CF1E64DA59BD69A2957769B20">
    <w:name w:val="684AE01CF1E64DA59BD69A2957769B20"/>
  </w:style>
  <w:style w:type="paragraph" w:customStyle="1" w:styleId="DD311253573E414D8FFD9A99C076637A">
    <w:name w:val="DD311253573E414D8FFD9A99C076637A"/>
  </w:style>
  <w:style w:type="paragraph" w:customStyle="1" w:styleId="C17E1D0CA7C449AEA36D980C5AA24DDE">
    <w:name w:val="C17E1D0CA7C449AEA36D980C5AA24DDE"/>
  </w:style>
  <w:style w:type="paragraph" w:customStyle="1" w:styleId="6ACFB97F5E2044999E393B77F14FF78D">
    <w:name w:val="6ACFB97F5E2044999E393B77F14FF78D"/>
  </w:style>
  <w:style w:type="paragraph" w:customStyle="1" w:styleId="5B4624516CFD49F78711CCADEB0C2CF0">
    <w:name w:val="5B4624516CFD49F78711CCADEB0C2CF0"/>
  </w:style>
  <w:style w:type="paragraph" w:customStyle="1" w:styleId="8BF7660239A54BDBBAD025B7A01108C1">
    <w:name w:val="8BF7660239A54BDBBAD025B7A01108C1"/>
  </w:style>
  <w:style w:type="paragraph" w:customStyle="1" w:styleId="4F96E78AC4B04E818E17C5096F074213">
    <w:name w:val="4F96E78AC4B04E818E17C5096F074213"/>
  </w:style>
  <w:style w:type="paragraph" w:customStyle="1" w:styleId="9A2933C813A949B5A81BAD9FC4C105DF">
    <w:name w:val="9A2933C813A949B5A81BAD9FC4C105DF"/>
  </w:style>
  <w:style w:type="paragraph" w:customStyle="1" w:styleId="DB42FE34852140DAA408C9F845BF8D62">
    <w:name w:val="DB42FE34852140DAA408C9F845BF8D62"/>
  </w:style>
  <w:style w:type="paragraph" w:customStyle="1" w:styleId="C0E053DB58334374867AB774363C85C7">
    <w:name w:val="C0E053DB58334374867AB774363C85C7"/>
  </w:style>
  <w:style w:type="paragraph" w:customStyle="1" w:styleId="CE149D40E3214F14B34FE2613F49C497">
    <w:name w:val="CE149D40E3214F14B34FE2613F49C497"/>
  </w:style>
  <w:style w:type="paragraph" w:customStyle="1" w:styleId="2058DB304C65443FA724AA9E494C70A0">
    <w:name w:val="2058DB304C65443FA724AA9E494C70A0"/>
  </w:style>
  <w:style w:type="paragraph" w:customStyle="1" w:styleId="6BFF7EC95F834403A2E4277511ED4E6C">
    <w:name w:val="6BFF7EC95F834403A2E4277511ED4E6C"/>
  </w:style>
  <w:style w:type="paragraph" w:customStyle="1" w:styleId="D2502615DF024B1D9714A771E6A5D015">
    <w:name w:val="D2502615DF024B1D9714A771E6A5D015"/>
  </w:style>
  <w:style w:type="paragraph" w:customStyle="1" w:styleId="4BC9D18F826144DDA59D4EACA7E6B9E7">
    <w:name w:val="4BC9D18F826144DDA59D4EACA7E6B9E7"/>
  </w:style>
  <w:style w:type="paragraph" w:customStyle="1" w:styleId="D5D01BB30E6647E4AD417A1CCB6B8D29">
    <w:name w:val="D5D01BB30E6647E4AD417A1CCB6B8D29"/>
  </w:style>
  <w:style w:type="paragraph" w:customStyle="1" w:styleId="9CDB27D8BDCD4A8B9BCE053EFF1A482D">
    <w:name w:val="9CDB27D8BDCD4A8B9BCE053EFF1A482D"/>
  </w:style>
  <w:style w:type="paragraph" w:customStyle="1" w:styleId="EB844FD56D384DACB6206AFBA0CFAC0A">
    <w:name w:val="EB844FD56D384DACB6206AFBA0CFAC0A"/>
  </w:style>
  <w:style w:type="paragraph" w:customStyle="1" w:styleId="F34D42F487624A068AD96BC3F6BA4E79">
    <w:name w:val="F34D42F487624A068AD96BC3F6BA4E79"/>
  </w:style>
  <w:style w:type="paragraph" w:customStyle="1" w:styleId="BAFA5B56A58143EC8D1CC0D2687D4BF1">
    <w:name w:val="BAFA5B56A58143EC8D1CC0D2687D4BF1"/>
  </w:style>
  <w:style w:type="paragraph" w:customStyle="1" w:styleId="6202F0B65E894755B4642A99736CB324">
    <w:name w:val="6202F0B65E894755B4642A99736CB324"/>
  </w:style>
  <w:style w:type="paragraph" w:customStyle="1" w:styleId="12554D445C074F1FB1D8EA5B41BA4AD6">
    <w:name w:val="12554D445C074F1FB1D8EA5B41BA4AD6"/>
  </w:style>
  <w:style w:type="paragraph" w:customStyle="1" w:styleId="DF05ADC0F75C43D48983713927F1348F">
    <w:name w:val="DF05ADC0F75C43D48983713927F1348F"/>
  </w:style>
  <w:style w:type="paragraph" w:customStyle="1" w:styleId="50A1A7D83046408AB74DBE1691E865D3">
    <w:name w:val="50A1A7D83046408AB74DBE1691E865D3"/>
  </w:style>
  <w:style w:type="paragraph" w:customStyle="1" w:styleId="83E2A34B19B14F3DAC55FD90D575ABF5">
    <w:name w:val="83E2A34B19B14F3DAC55FD90D575ABF5"/>
  </w:style>
  <w:style w:type="paragraph" w:customStyle="1" w:styleId="FD00C36F1F584B09AAB41536B481DFC6">
    <w:name w:val="FD00C36F1F584B09AAB41536B481DFC6"/>
  </w:style>
  <w:style w:type="paragraph" w:customStyle="1" w:styleId="7935905D824441BA82EF9F76694A225A">
    <w:name w:val="7935905D824441BA82EF9F76694A225A"/>
  </w:style>
  <w:style w:type="paragraph" w:customStyle="1" w:styleId="35C88A6DDE3D469DA26D25F89C2CBDF4">
    <w:name w:val="35C88A6DDE3D469DA26D25F89C2CBDF4"/>
  </w:style>
  <w:style w:type="paragraph" w:customStyle="1" w:styleId="C9A650B4BBF445B48321E9D748ED075A">
    <w:name w:val="C9A650B4BBF445B48321E9D748ED075A"/>
  </w:style>
  <w:style w:type="paragraph" w:customStyle="1" w:styleId="1B42CECF012E4EF5B4AD9891CD36F6A2">
    <w:name w:val="1B42CECF012E4EF5B4AD9891CD36F6A2"/>
  </w:style>
  <w:style w:type="paragraph" w:customStyle="1" w:styleId="86CA9075E252410F829C8B6A9495746F">
    <w:name w:val="86CA9075E252410F829C8B6A9495746F"/>
  </w:style>
  <w:style w:type="paragraph" w:customStyle="1" w:styleId="D0F66D8F5A8346B09D353B2EA52A3721">
    <w:name w:val="D0F66D8F5A8346B09D353B2EA52A3721"/>
  </w:style>
  <w:style w:type="paragraph" w:customStyle="1" w:styleId="FD3FCEEFF70B462D846A1FE1F0031579">
    <w:name w:val="FD3FCEEFF70B462D846A1FE1F0031579"/>
  </w:style>
  <w:style w:type="paragraph" w:customStyle="1" w:styleId="2E971C40FE9044E48F07B6D195E8F535">
    <w:name w:val="2E971C40FE9044E48F07B6D195E8F535"/>
  </w:style>
  <w:style w:type="paragraph" w:customStyle="1" w:styleId="6E3007D84A6340D2B498F76E89423689">
    <w:name w:val="6E3007D84A6340D2B498F76E89423689"/>
  </w:style>
  <w:style w:type="paragraph" w:customStyle="1" w:styleId="AEF11B0429834A46B5156C9256AA3398">
    <w:name w:val="AEF11B0429834A46B5156C9256AA3398"/>
  </w:style>
  <w:style w:type="paragraph" w:customStyle="1" w:styleId="5A41B8A4C7234A00873BB0503EDBEF41">
    <w:name w:val="5A41B8A4C7234A00873BB0503EDBEF41"/>
  </w:style>
  <w:style w:type="paragraph" w:customStyle="1" w:styleId="3D4682A3A7544938AD4DFC6B5D150D9B">
    <w:name w:val="3D4682A3A7544938AD4DFC6B5D150D9B"/>
  </w:style>
  <w:style w:type="paragraph" w:customStyle="1" w:styleId="9C11157D00E448F49D6DC8561ED011E8">
    <w:name w:val="9C11157D00E448F49D6DC8561ED011E8"/>
  </w:style>
  <w:style w:type="paragraph" w:customStyle="1" w:styleId="F42F6C1E2190477EAFB4F657E86A74BB">
    <w:name w:val="F42F6C1E2190477EAFB4F657E86A74BB"/>
  </w:style>
  <w:style w:type="paragraph" w:customStyle="1" w:styleId="BD4B73D588D742FDB2407B94F482AF95">
    <w:name w:val="BD4B73D588D742FDB2407B94F482AF95"/>
  </w:style>
  <w:style w:type="paragraph" w:customStyle="1" w:styleId="E306C6636B3D4104BBBDD758E43AF895">
    <w:name w:val="E306C6636B3D4104BBBDD758E43AF895"/>
  </w:style>
  <w:style w:type="paragraph" w:customStyle="1" w:styleId="9BD7DEC423C84F11BBC5D3589CF12BDE">
    <w:name w:val="9BD7DEC423C84F11BBC5D3589CF12BDE"/>
  </w:style>
  <w:style w:type="paragraph" w:customStyle="1" w:styleId="91C3445DC45542A19762BDA482DE1213">
    <w:name w:val="91C3445DC45542A19762BDA482DE1213"/>
  </w:style>
  <w:style w:type="paragraph" w:customStyle="1" w:styleId="6AF6DE3829124659844629C724454252">
    <w:name w:val="6AF6DE3829124659844629C724454252"/>
  </w:style>
  <w:style w:type="paragraph" w:customStyle="1" w:styleId="4D8AB75DD08047F0881C32D90CCE7F06">
    <w:name w:val="4D8AB75DD08047F0881C32D90CCE7F06"/>
  </w:style>
  <w:style w:type="paragraph" w:customStyle="1" w:styleId="ACF3724D0B4741929B16C1BC23F75574">
    <w:name w:val="ACF3724D0B4741929B16C1BC23F75574"/>
  </w:style>
  <w:style w:type="paragraph" w:customStyle="1" w:styleId="7E22010E69E7444DBEA003066BA7C67F">
    <w:name w:val="7E22010E69E7444DBEA003066BA7C67F"/>
  </w:style>
  <w:style w:type="paragraph" w:customStyle="1" w:styleId="C3E2349399D84D45AE04FEC81DE3FC63">
    <w:name w:val="C3E2349399D84D45AE04FEC81DE3FC63"/>
  </w:style>
  <w:style w:type="paragraph" w:customStyle="1" w:styleId="EC10A59137E342E9BCC91DAD7AD27D27">
    <w:name w:val="EC10A59137E342E9BCC91DAD7AD27D27"/>
  </w:style>
  <w:style w:type="paragraph" w:customStyle="1" w:styleId="209C1F3AB4C94AEF9E12D6D5ED9C62C3">
    <w:name w:val="209C1F3AB4C94AEF9E12D6D5ED9C62C3"/>
  </w:style>
  <w:style w:type="paragraph" w:customStyle="1" w:styleId="E5C73B6EDF8B41E2A14A7BA884ED4AD7">
    <w:name w:val="E5C73B6EDF8B41E2A14A7BA884ED4AD7"/>
  </w:style>
  <w:style w:type="paragraph" w:customStyle="1" w:styleId="AD5CA4C2A028457185FED899C70D2096">
    <w:name w:val="AD5CA4C2A028457185FED899C70D2096"/>
  </w:style>
  <w:style w:type="paragraph" w:customStyle="1" w:styleId="C091F228B9BA4373A755B07E7CA02E5F">
    <w:name w:val="C091F228B9BA4373A755B07E7CA02E5F"/>
  </w:style>
  <w:style w:type="paragraph" w:customStyle="1" w:styleId="1FEA2FA941314BFDBACE6269ECC148AE">
    <w:name w:val="1FEA2FA941314BFDBACE6269ECC148AE"/>
  </w:style>
  <w:style w:type="paragraph" w:customStyle="1" w:styleId="4363266C4D4048B29162F0DDFF3503FE">
    <w:name w:val="4363266C4D4048B29162F0DDFF3503FE"/>
  </w:style>
  <w:style w:type="paragraph" w:customStyle="1" w:styleId="BF4BD0F31E894890AB745D4A5EA3CF8A">
    <w:name w:val="BF4BD0F31E894890AB745D4A5EA3CF8A"/>
  </w:style>
  <w:style w:type="paragraph" w:customStyle="1" w:styleId="5C53E4DB691A42399495EA4B0BCA1D88">
    <w:name w:val="5C53E4DB691A42399495EA4B0BCA1D88"/>
  </w:style>
  <w:style w:type="paragraph" w:customStyle="1" w:styleId="265DCF118CF04BC48A4920409A6B58EC">
    <w:name w:val="265DCF118CF04BC48A4920409A6B58EC"/>
  </w:style>
  <w:style w:type="paragraph" w:customStyle="1" w:styleId="ECBA4EAE17B54882A95C6F427802579E">
    <w:name w:val="ECBA4EAE17B54882A95C6F427802579E"/>
  </w:style>
  <w:style w:type="paragraph" w:customStyle="1" w:styleId="6985310D1CA748D6AC3DE22F5D38333E">
    <w:name w:val="6985310D1CA748D6AC3DE22F5D38333E"/>
  </w:style>
  <w:style w:type="paragraph" w:customStyle="1" w:styleId="06DAD4A4DC8348DABB8A0B6187D8DC0B">
    <w:name w:val="06DAD4A4DC8348DABB8A0B6187D8DC0B"/>
  </w:style>
  <w:style w:type="paragraph" w:customStyle="1" w:styleId="58DE94BCEE9A404D9A58AD64F42B8040">
    <w:name w:val="58DE94BCEE9A404D9A58AD64F42B8040"/>
  </w:style>
  <w:style w:type="paragraph" w:customStyle="1" w:styleId="CC6CCAC802A74A5F97A0DC04A750B3AF">
    <w:name w:val="CC6CCAC802A74A5F97A0DC04A750B3AF"/>
  </w:style>
  <w:style w:type="paragraph" w:customStyle="1" w:styleId="23E5E7243BAC4FD3B0C008446FD10961">
    <w:name w:val="23E5E7243BAC4FD3B0C008446FD10961"/>
  </w:style>
  <w:style w:type="paragraph" w:customStyle="1" w:styleId="6F097D7484E54B74951C7AB01180C76E">
    <w:name w:val="6F097D7484E54B74951C7AB01180C76E"/>
  </w:style>
  <w:style w:type="paragraph" w:customStyle="1" w:styleId="D77D2F7228B44BC1850BBED9158DEA45">
    <w:name w:val="D77D2F7228B44BC1850BBED9158DEA45"/>
  </w:style>
  <w:style w:type="paragraph" w:customStyle="1" w:styleId="534022CF54074F5B921D0971E600F7D4">
    <w:name w:val="534022CF54074F5B921D0971E600F7D4"/>
  </w:style>
  <w:style w:type="paragraph" w:customStyle="1" w:styleId="5AB3329A15344CE08E2E5953DD738E65">
    <w:name w:val="5AB3329A15344CE08E2E5953DD738E65"/>
  </w:style>
  <w:style w:type="paragraph" w:customStyle="1" w:styleId="C1E4B266CF4B4B40A4B6164660A7AEB7">
    <w:name w:val="C1E4B266CF4B4B40A4B6164660A7AEB7"/>
  </w:style>
  <w:style w:type="paragraph" w:customStyle="1" w:styleId="03E00C71E18D41B1A7C5A0397C0A580D">
    <w:name w:val="03E00C71E18D41B1A7C5A0397C0A580D"/>
  </w:style>
  <w:style w:type="paragraph" w:customStyle="1" w:styleId="A24D8D772D3545F3B423B68E956B2958">
    <w:name w:val="A24D8D772D3545F3B423B68E956B2958"/>
  </w:style>
  <w:style w:type="paragraph" w:customStyle="1" w:styleId="71A23009D5C948F3959CB1718D2D8193">
    <w:name w:val="71A23009D5C948F3959CB1718D2D8193"/>
  </w:style>
  <w:style w:type="paragraph" w:customStyle="1" w:styleId="824691BE9A58423383A16042E2B1C862">
    <w:name w:val="824691BE9A58423383A16042E2B1C862"/>
  </w:style>
  <w:style w:type="paragraph" w:customStyle="1" w:styleId="09D1EE49114641F5B8A4888C77977959">
    <w:name w:val="09D1EE49114641F5B8A4888C77977959"/>
  </w:style>
  <w:style w:type="paragraph" w:customStyle="1" w:styleId="556D31B0EF1C4C7893462C053F92FA1D">
    <w:name w:val="556D31B0EF1C4C7893462C053F92FA1D"/>
  </w:style>
  <w:style w:type="paragraph" w:customStyle="1" w:styleId="141DF6B174094D8FBE47334CCF2C0A6F">
    <w:name w:val="141DF6B174094D8FBE47334CCF2C0A6F"/>
  </w:style>
  <w:style w:type="paragraph" w:customStyle="1" w:styleId="D3A4BF2235C44DB79BADD9DF1DA034CE">
    <w:name w:val="D3A4BF2235C44DB79BADD9DF1DA034CE"/>
  </w:style>
  <w:style w:type="paragraph" w:customStyle="1" w:styleId="AFA76884B28A4F2E8D8970AF2C9F1742">
    <w:name w:val="AFA76884B28A4F2E8D8970AF2C9F1742"/>
  </w:style>
  <w:style w:type="paragraph" w:customStyle="1" w:styleId="7F7BC183A11E4A98BC2846E6BBC7D22D">
    <w:name w:val="7F7BC183A11E4A98BC2846E6BBC7D22D"/>
  </w:style>
  <w:style w:type="paragraph" w:customStyle="1" w:styleId="3A835743EF61486D976FF9476AC41AC2">
    <w:name w:val="3A835743EF61486D976FF9476AC41AC2"/>
  </w:style>
  <w:style w:type="paragraph" w:customStyle="1" w:styleId="9A3A8F0CF91745C0AB32D1A046BACFEA">
    <w:name w:val="9A3A8F0CF91745C0AB32D1A046BACFEA"/>
  </w:style>
  <w:style w:type="paragraph" w:customStyle="1" w:styleId="B7F474E39D864440B54D056D222370B4">
    <w:name w:val="B7F474E39D864440B54D056D222370B4"/>
  </w:style>
  <w:style w:type="paragraph" w:customStyle="1" w:styleId="804346101AAA4F9882F9175E0678F279">
    <w:name w:val="804346101AAA4F9882F9175E0678F279"/>
  </w:style>
  <w:style w:type="paragraph" w:customStyle="1" w:styleId="2A1728FEEF2A4F849774D201C052EB3F">
    <w:name w:val="2A1728FEEF2A4F849774D201C052EB3F"/>
  </w:style>
  <w:style w:type="paragraph" w:customStyle="1" w:styleId="FF6D9AB5B4D3479A8FB23A136153D93F">
    <w:name w:val="FF6D9AB5B4D3479A8FB23A136153D93F"/>
  </w:style>
  <w:style w:type="paragraph" w:customStyle="1" w:styleId="6E099276C2574852B272D4F3DEF1BF07">
    <w:name w:val="6E099276C2574852B272D4F3DEF1BF07"/>
  </w:style>
  <w:style w:type="paragraph" w:customStyle="1" w:styleId="96C69D0F0C4F471C96186CDEC38AE216">
    <w:name w:val="96C69D0F0C4F471C96186CDEC38AE216"/>
  </w:style>
  <w:style w:type="paragraph" w:customStyle="1" w:styleId="5AD52E6AFFCF436F8330730C1798FEDF">
    <w:name w:val="5AD52E6AFFCF436F8330730C1798FEDF"/>
  </w:style>
  <w:style w:type="paragraph" w:customStyle="1" w:styleId="4C647173BB8F4B5DA7703F6E7B65C637">
    <w:name w:val="4C647173BB8F4B5DA7703F6E7B65C637"/>
  </w:style>
  <w:style w:type="paragraph" w:customStyle="1" w:styleId="ACBD83B9100048F3ADE6732F94EAE2E4">
    <w:name w:val="ACBD83B9100048F3ADE6732F94EAE2E4"/>
  </w:style>
  <w:style w:type="paragraph" w:customStyle="1" w:styleId="B0E137E508B34A0B8F192918D1686A02">
    <w:name w:val="B0E137E508B34A0B8F192918D1686A02"/>
  </w:style>
  <w:style w:type="paragraph" w:customStyle="1" w:styleId="B775AA81B6244C2D8D26AB80A0A94558">
    <w:name w:val="B775AA81B6244C2D8D26AB80A0A94558"/>
  </w:style>
  <w:style w:type="paragraph" w:customStyle="1" w:styleId="D46227C01F5846C5B620E2FAFB8CB1B5">
    <w:name w:val="D46227C01F5846C5B620E2FAFB8CB1B5"/>
  </w:style>
  <w:style w:type="paragraph" w:customStyle="1" w:styleId="87B50E7B637E4EC2B7261D109492290D">
    <w:name w:val="87B50E7B637E4EC2B7261D109492290D"/>
  </w:style>
  <w:style w:type="paragraph" w:customStyle="1" w:styleId="5C86DA113A9747F596E151B6F95C4B9C">
    <w:name w:val="5C86DA113A9747F596E151B6F95C4B9C"/>
  </w:style>
  <w:style w:type="paragraph" w:customStyle="1" w:styleId="CDCFC3360E394FD48FA5A58EAAF5E08F">
    <w:name w:val="CDCFC3360E394FD48FA5A58EAAF5E08F"/>
  </w:style>
  <w:style w:type="paragraph" w:customStyle="1" w:styleId="89EEA0DFE50D4FDA8707F8D71E2CF643">
    <w:name w:val="89EEA0DFE50D4FDA8707F8D71E2CF643"/>
  </w:style>
  <w:style w:type="paragraph" w:customStyle="1" w:styleId="9F5731017F254D61836A8E3FA64578E5">
    <w:name w:val="9F5731017F254D61836A8E3FA64578E5"/>
  </w:style>
  <w:style w:type="paragraph" w:customStyle="1" w:styleId="2B4E8B3F0A7F4097A02626699DFFD99F">
    <w:name w:val="2B4E8B3F0A7F4097A02626699DFFD99F"/>
  </w:style>
  <w:style w:type="paragraph" w:customStyle="1" w:styleId="4C8C290ACB0043D5911D5BCDB4D85057">
    <w:name w:val="4C8C290ACB0043D5911D5BCDB4D85057"/>
  </w:style>
  <w:style w:type="paragraph" w:customStyle="1" w:styleId="37600FE561E7487887772F0EEB9D4950">
    <w:name w:val="37600FE561E7487887772F0EEB9D4950"/>
  </w:style>
  <w:style w:type="paragraph" w:customStyle="1" w:styleId="7969F5C0037843D497B78F9754C189E3">
    <w:name w:val="7969F5C0037843D497B78F9754C189E3"/>
  </w:style>
  <w:style w:type="paragraph" w:customStyle="1" w:styleId="C82F7541AAB44539BA26B0E48A26AA1F">
    <w:name w:val="C82F7541AAB44539BA26B0E48A26AA1F"/>
  </w:style>
  <w:style w:type="paragraph" w:customStyle="1" w:styleId="AC32E570E6A048FA98F008726C181431">
    <w:name w:val="AC32E570E6A048FA98F008726C181431"/>
  </w:style>
  <w:style w:type="paragraph" w:customStyle="1" w:styleId="AF2DFF1B731D4BC193CF79EC42A30385">
    <w:name w:val="AF2DFF1B731D4BC193CF79EC42A30385"/>
  </w:style>
  <w:style w:type="paragraph" w:customStyle="1" w:styleId="41795A934D9D470B889E6432FCF0F250">
    <w:name w:val="41795A934D9D470B889E6432FCF0F250"/>
  </w:style>
  <w:style w:type="paragraph" w:customStyle="1" w:styleId="A9111D99F4A742F59DBEBE1013F4DE7B">
    <w:name w:val="A9111D99F4A742F59DBEBE1013F4DE7B"/>
  </w:style>
  <w:style w:type="paragraph" w:customStyle="1" w:styleId="0DA62C344B5541B794CED7EE54A36FC9">
    <w:name w:val="0DA62C344B5541B794CED7EE54A36FC9"/>
  </w:style>
  <w:style w:type="paragraph" w:customStyle="1" w:styleId="9ED10777FB7642A9836D4594B618E570">
    <w:name w:val="9ED10777FB7642A9836D4594B618E570"/>
  </w:style>
  <w:style w:type="paragraph" w:customStyle="1" w:styleId="131E29C43D2A48608FA0D13E16372026">
    <w:name w:val="131E29C43D2A48608FA0D13E16372026"/>
  </w:style>
  <w:style w:type="paragraph" w:customStyle="1" w:styleId="FFB13D1150C54A41AAA3566D343708AA">
    <w:name w:val="FFB13D1150C54A41AAA3566D343708AA"/>
  </w:style>
  <w:style w:type="paragraph" w:customStyle="1" w:styleId="8B71EA1BCCC3475A91744F9F765C89B9">
    <w:name w:val="8B71EA1BCCC3475A91744F9F765C89B9"/>
  </w:style>
  <w:style w:type="paragraph" w:customStyle="1" w:styleId="283A86433D5D44199CBB109AD03CEAED">
    <w:name w:val="283A86433D5D44199CBB109AD03CEAED"/>
  </w:style>
  <w:style w:type="paragraph" w:customStyle="1" w:styleId="6BDFEF42028D4FAF8B1F41F04D4A157F">
    <w:name w:val="6BDFEF42028D4FAF8B1F41F04D4A157F"/>
  </w:style>
  <w:style w:type="paragraph" w:customStyle="1" w:styleId="29C07B634DCD4D218830DBA76F2EE9BE">
    <w:name w:val="29C07B634DCD4D218830DBA76F2EE9BE"/>
  </w:style>
  <w:style w:type="paragraph" w:customStyle="1" w:styleId="F432BB454B7345409AE666356428D8EC">
    <w:name w:val="F432BB454B7345409AE666356428D8EC"/>
  </w:style>
  <w:style w:type="paragraph" w:customStyle="1" w:styleId="5A39970A2187490AAD5967EBAF0515A5">
    <w:name w:val="5A39970A2187490AAD5967EBAF0515A5"/>
  </w:style>
  <w:style w:type="paragraph" w:customStyle="1" w:styleId="C55635CF25354C438C67E71F18BFE904">
    <w:name w:val="C55635CF25354C438C67E71F18BFE904"/>
  </w:style>
  <w:style w:type="paragraph" w:customStyle="1" w:styleId="030F494AC1224E1C9C648B143E93FEB7">
    <w:name w:val="030F494AC1224E1C9C648B143E93FEB7"/>
  </w:style>
  <w:style w:type="paragraph" w:customStyle="1" w:styleId="AB87ACBC7F9E4A4CA2F94AD8476BDF3A">
    <w:name w:val="AB87ACBC7F9E4A4CA2F94AD8476BDF3A"/>
  </w:style>
  <w:style w:type="paragraph" w:customStyle="1" w:styleId="EF28CD0205BF45F486C356DBD594CC4E">
    <w:name w:val="EF28CD0205BF45F486C356DBD594CC4E"/>
  </w:style>
  <w:style w:type="paragraph" w:customStyle="1" w:styleId="EFABD25DD0F648C2823DBA0585711E1E">
    <w:name w:val="EFABD25DD0F648C2823DBA0585711E1E"/>
  </w:style>
  <w:style w:type="paragraph" w:customStyle="1" w:styleId="5CC91C8978394D5DB837F02224E38F9F">
    <w:name w:val="5CC91C8978394D5DB837F02224E38F9F"/>
  </w:style>
  <w:style w:type="paragraph" w:customStyle="1" w:styleId="D188E641971547A386353D3086A37973">
    <w:name w:val="D188E641971547A386353D3086A37973"/>
  </w:style>
  <w:style w:type="paragraph" w:customStyle="1" w:styleId="4833C385D5C047AA90F57721E7592EC3">
    <w:name w:val="4833C385D5C047AA90F57721E7592EC3"/>
  </w:style>
  <w:style w:type="paragraph" w:customStyle="1" w:styleId="D90893C795984178A44CA0948D477703">
    <w:name w:val="D90893C795984178A44CA0948D477703"/>
  </w:style>
  <w:style w:type="paragraph" w:customStyle="1" w:styleId="95037313B11148B28C5A238A3CFBA8FD">
    <w:name w:val="95037313B11148B28C5A238A3CFBA8FD"/>
  </w:style>
  <w:style w:type="paragraph" w:customStyle="1" w:styleId="FF7E86BCC5204C8C9672FC0C04627DC6">
    <w:name w:val="FF7E86BCC5204C8C9672FC0C04627DC6"/>
  </w:style>
  <w:style w:type="paragraph" w:customStyle="1" w:styleId="CCBF9EDDF3974743930CF8584B9F4738">
    <w:name w:val="CCBF9EDDF3974743930CF8584B9F4738"/>
  </w:style>
  <w:style w:type="paragraph" w:customStyle="1" w:styleId="A047CB6A245A44E8AAEE16052E8F978E">
    <w:name w:val="A047CB6A245A44E8AAEE16052E8F978E"/>
  </w:style>
  <w:style w:type="paragraph" w:customStyle="1" w:styleId="F4B1C33D26694B25909914741BC76816">
    <w:name w:val="F4B1C33D26694B25909914741BC76816"/>
  </w:style>
  <w:style w:type="paragraph" w:customStyle="1" w:styleId="76CA0E38B7E74DA3934A0BB19BAA6742">
    <w:name w:val="76CA0E38B7E74DA3934A0BB19BAA6742"/>
  </w:style>
  <w:style w:type="paragraph" w:customStyle="1" w:styleId="726DB5CCC7924FFCA802D789B6DF783B">
    <w:name w:val="726DB5CCC7924FFCA802D789B6DF783B"/>
  </w:style>
  <w:style w:type="paragraph" w:customStyle="1" w:styleId="5EC693FCF43E47CFAE91BE8418CE0CC3">
    <w:name w:val="5EC693FCF43E47CFAE91BE8418CE0CC3"/>
  </w:style>
  <w:style w:type="paragraph" w:customStyle="1" w:styleId="9471C4E9B8EB434198400617C78AE7E4">
    <w:name w:val="9471C4E9B8EB434198400617C78AE7E4"/>
  </w:style>
  <w:style w:type="paragraph" w:customStyle="1" w:styleId="38858662069C44A3A719E9FEDA40FB1C">
    <w:name w:val="38858662069C44A3A719E9FEDA40FB1C"/>
  </w:style>
  <w:style w:type="paragraph" w:customStyle="1" w:styleId="8B7724DF264340FE989A40A56B3D8D75">
    <w:name w:val="8B7724DF264340FE989A40A56B3D8D75"/>
  </w:style>
  <w:style w:type="paragraph" w:customStyle="1" w:styleId="BD7C5C1FEDA0496CB51706B86D99F9BB">
    <w:name w:val="BD7C5C1FEDA0496CB51706B86D99F9BB"/>
  </w:style>
  <w:style w:type="paragraph" w:customStyle="1" w:styleId="9816771C9B4046B993FF5E375E1D515B">
    <w:name w:val="9816771C9B4046B993FF5E375E1D515B"/>
  </w:style>
  <w:style w:type="paragraph" w:customStyle="1" w:styleId="2A3C45A9CC654869B59CEA011FF1EFEA">
    <w:name w:val="2A3C45A9CC654869B59CEA011FF1EFEA"/>
  </w:style>
  <w:style w:type="paragraph" w:customStyle="1" w:styleId="C00081140133479A9533B7399A0EE3BE">
    <w:name w:val="C00081140133479A9533B7399A0EE3BE"/>
  </w:style>
  <w:style w:type="paragraph" w:customStyle="1" w:styleId="8FF5DAAFBC82474EB5113BAFD6447392">
    <w:name w:val="8FF5DAAFBC82474EB5113BAFD6447392"/>
  </w:style>
  <w:style w:type="paragraph" w:customStyle="1" w:styleId="23533B870FF745A185561AD9C3494CED">
    <w:name w:val="23533B870FF745A185561AD9C3494CED"/>
  </w:style>
  <w:style w:type="paragraph" w:customStyle="1" w:styleId="1AC4794B0EF44D93B05A27001D6A22B4">
    <w:name w:val="1AC4794B0EF44D93B05A27001D6A22B4"/>
  </w:style>
  <w:style w:type="paragraph" w:customStyle="1" w:styleId="15FA7BAC811841B597EA8206A06985F0">
    <w:name w:val="15FA7BAC811841B597EA8206A06985F0"/>
  </w:style>
  <w:style w:type="paragraph" w:customStyle="1" w:styleId="A39B927C929941D1A789299818CDE9F4">
    <w:name w:val="A39B927C929941D1A789299818CDE9F4"/>
  </w:style>
  <w:style w:type="paragraph" w:customStyle="1" w:styleId="EA841C72F2E04902A18AFD7A673A62F5">
    <w:name w:val="EA841C72F2E04902A18AFD7A673A62F5"/>
  </w:style>
  <w:style w:type="paragraph" w:customStyle="1" w:styleId="13C4D4C373114A70ADAE040A71576C86">
    <w:name w:val="13C4D4C373114A70ADAE040A71576C86"/>
  </w:style>
  <w:style w:type="paragraph" w:customStyle="1" w:styleId="E4FF4534DA4B41DA8721EAEA1FBB2D06">
    <w:name w:val="E4FF4534DA4B41DA8721EAEA1FBB2D06"/>
  </w:style>
  <w:style w:type="paragraph" w:customStyle="1" w:styleId="8CE20899BDD84B1799A6562E9CCBF432">
    <w:name w:val="8CE20899BDD84B1799A6562E9CCBF432"/>
  </w:style>
  <w:style w:type="paragraph" w:customStyle="1" w:styleId="D9F6BE4D5AEE41FEAF1A8F60A3644BF1">
    <w:name w:val="D9F6BE4D5AEE41FEAF1A8F60A3644BF1"/>
  </w:style>
  <w:style w:type="paragraph" w:customStyle="1" w:styleId="2F7806E3F8F948859E5734583F96683C">
    <w:name w:val="2F7806E3F8F948859E5734583F96683C"/>
  </w:style>
  <w:style w:type="paragraph" w:customStyle="1" w:styleId="17E5F890DD3F4536899E6F16ACD2EB9E">
    <w:name w:val="17E5F890DD3F4536899E6F16ACD2EB9E"/>
  </w:style>
  <w:style w:type="paragraph" w:customStyle="1" w:styleId="1D0BC8E9560D4CC7958C65EF1785E7EC">
    <w:name w:val="1D0BC8E9560D4CC7958C65EF1785E7EC"/>
  </w:style>
  <w:style w:type="paragraph" w:customStyle="1" w:styleId="9228828C9C5145A69EC269C8AD5D9B69">
    <w:name w:val="9228828C9C5145A69EC269C8AD5D9B69"/>
  </w:style>
  <w:style w:type="paragraph" w:customStyle="1" w:styleId="2B455092EEFB413E95939FCC3AB5E3BD">
    <w:name w:val="2B455092EEFB413E95939FCC3AB5E3BD"/>
  </w:style>
  <w:style w:type="paragraph" w:customStyle="1" w:styleId="2CA86914C4B447A5B2E2086FFCB11E28">
    <w:name w:val="2CA86914C4B447A5B2E2086FFCB11E28"/>
  </w:style>
  <w:style w:type="paragraph" w:customStyle="1" w:styleId="F22BADDC88F049A99D2C20B2128BFEFC">
    <w:name w:val="F22BADDC88F049A99D2C20B2128BFEFC"/>
  </w:style>
  <w:style w:type="paragraph" w:customStyle="1" w:styleId="F3182DE8814D48F7A2F34A896813E58D">
    <w:name w:val="F3182DE8814D48F7A2F34A896813E58D"/>
  </w:style>
  <w:style w:type="paragraph" w:customStyle="1" w:styleId="118EB93D594E4113A9EF19CA07C3931C">
    <w:name w:val="118EB93D594E4113A9EF19CA07C3931C"/>
  </w:style>
  <w:style w:type="paragraph" w:customStyle="1" w:styleId="D95FCC55850941339226CB4C1DDFD04A">
    <w:name w:val="D95FCC55850941339226CB4C1DDFD04A"/>
  </w:style>
  <w:style w:type="paragraph" w:customStyle="1" w:styleId="D289039AF20D4797B08AA9740CDD2649">
    <w:name w:val="D289039AF20D4797B08AA9740CDD2649"/>
  </w:style>
  <w:style w:type="paragraph" w:customStyle="1" w:styleId="EDC3A2F622CE46488D29C3D1C3CE060D">
    <w:name w:val="EDC3A2F622CE46488D29C3D1C3CE060D"/>
  </w:style>
  <w:style w:type="paragraph" w:customStyle="1" w:styleId="3DE24894A77D494FB2C3C3E4F339A135">
    <w:name w:val="3DE24894A77D494FB2C3C3E4F339A135"/>
  </w:style>
  <w:style w:type="paragraph" w:customStyle="1" w:styleId="F38AFD6EBC3C4650BA7B4415808D9959">
    <w:name w:val="F38AFD6EBC3C4650BA7B4415808D9959"/>
  </w:style>
  <w:style w:type="paragraph" w:customStyle="1" w:styleId="7E98A5BD89DB4EEF886D5299EFD61057">
    <w:name w:val="7E98A5BD89DB4EEF886D5299EFD61057"/>
  </w:style>
  <w:style w:type="paragraph" w:customStyle="1" w:styleId="A1532A2004444020932CCA2314938951">
    <w:name w:val="A1532A2004444020932CCA2314938951"/>
  </w:style>
  <w:style w:type="paragraph" w:customStyle="1" w:styleId="871CDF2FD2054E79A662161E38C9C6E1">
    <w:name w:val="871CDF2FD2054E79A662161E38C9C6E1"/>
  </w:style>
  <w:style w:type="paragraph" w:customStyle="1" w:styleId="4961624CD1254A99A9F5236E7798EB2F">
    <w:name w:val="4961624CD1254A99A9F5236E7798EB2F"/>
  </w:style>
  <w:style w:type="paragraph" w:customStyle="1" w:styleId="2163C18110214396A38FFB40B4074D1E">
    <w:name w:val="2163C18110214396A38FFB40B4074D1E"/>
  </w:style>
  <w:style w:type="paragraph" w:customStyle="1" w:styleId="2D059EB733A44570916FDD22413D4F54">
    <w:name w:val="2D059EB733A44570916FDD22413D4F54"/>
  </w:style>
  <w:style w:type="paragraph" w:customStyle="1" w:styleId="2CF8CFD5F49745C4A9475939A7F294D7">
    <w:name w:val="2CF8CFD5F49745C4A9475939A7F294D7"/>
  </w:style>
  <w:style w:type="paragraph" w:customStyle="1" w:styleId="5AF2FC603C49489588A785C7BC13CB68">
    <w:name w:val="5AF2FC603C49489588A785C7BC13CB68"/>
  </w:style>
  <w:style w:type="paragraph" w:customStyle="1" w:styleId="EC71622E60B9488C9BC2A1925CA39FD4">
    <w:name w:val="EC71622E60B9488C9BC2A1925CA39FD4"/>
  </w:style>
  <w:style w:type="paragraph" w:customStyle="1" w:styleId="AB135B15C6574CC9B9DEF16B1902A867">
    <w:name w:val="AB135B15C6574CC9B9DEF16B1902A867"/>
  </w:style>
  <w:style w:type="paragraph" w:customStyle="1" w:styleId="B110CEE3304D4F7AB6463C48DD869AD1">
    <w:name w:val="B110CEE3304D4F7AB6463C48DD869AD1"/>
  </w:style>
  <w:style w:type="paragraph" w:customStyle="1" w:styleId="E12A4989414A48DC96A18345E3796F14">
    <w:name w:val="E12A4989414A48DC96A18345E3796F14"/>
  </w:style>
  <w:style w:type="paragraph" w:customStyle="1" w:styleId="9DCE4069A5EA44F3828DAFD1725F2DD6">
    <w:name w:val="9DCE4069A5EA44F3828DAFD1725F2DD6"/>
  </w:style>
  <w:style w:type="paragraph" w:customStyle="1" w:styleId="BE73D0A2559A42129514EAD16AC3DA0F">
    <w:name w:val="BE73D0A2559A42129514EAD16AC3DA0F"/>
  </w:style>
  <w:style w:type="paragraph" w:customStyle="1" w:styleId="FEE541C639B94943BCAB50FAC1C47E3B">
    <w:name w:val="FEE541C639B94943BCAB50FAC1C47E3B"/>
  </w:style>
  <w:style w:type="paragraph" w:customStyle="1" w:styleId="D045B7EE2B2646E2AC735D5ADA66DDCC">
    <w:name w:val="D045B7EE2B2646E2AC735D5ADA66DDCC"/>
  </w:style>
  <w:style w:type="paragraph" w:customStyle="1" w:styleId="68C87196CBFF44909C8CE99A4B0BE1CC">
    <w:name w:val="68C87196CBFF44909C8CE99A4B0BE1CC"/>
  </w:style>
  <w:style w:type="paragraph" w:customStyle="1" w:styleId="05E0E9BBCBCC4F4FA5444C524CFD6C3F">
    <w:name w:val="05E0E9BBCBCC4F4FA5444C524CFD6C3F"/>
  </w:style>
  <w:style w:type="paragraph" w:customStyle="1" w:styleId="692669C2861D4A6CAC847BED37F046A8">
    <w:name w:val="692669C2861D4A6CAC847BED37F046A8"/>
  </w:style>
  <w:style w:type="paragraph" w:customStyle="1" w:styleId="606C361C6F83401095535EBCF9A30ED4">
    <w:name w:val="606C361C6F83401095535EBCF9A30ED4"/>
  </w:style>
  <w:style w:type="paragraph" w:customStyle="1" w:styleId="DD14D65905024CD7B921D28CD3F00850">
    <w:name w:val="DD14D65905024CD7B921D28CD3F00850"/>
  </w:style>
  <w:style w:type="paragraph" w:customStyle="1" w:styleId="CE6ECC8B727D41D5A7BA98917BFE8C8E">
    <w:name w:val="CE6ECC8B727D41D5A7BA98917BFE8C8E"/>
  </w:style>
  <w:style w:type="paragraph" w:customStyle="1" w:styleId="8F7762F45515429FB070148D7DFDA258">
    <w:name w:val="8F7762F45515429FB070148D7DFDA258"/>
  </w:style>
  <w:style w:type="paragraph" w:customStyle="1" w:styleId="AD9D43D1C0F340139F064FFE269B35BE">
    <w:name w:val="AD9D43D1C0F340139F064FFE269B35BE"/>
  </w:style>
  <w:style w:type="paragraph" w:customStyle="1" w:styleId="4906B1AA95F84285A44081AE28085383">
    <w:name w:val="4906B1AA95F84285A44081AE28085383"/>
  </w:style>
  <w:style w:type="paragraph" w:customStyle="1" w:styleId="A38CF80238134FFC9EE3F3C2799013D4">
    <w:name w:val="A38CF80238134FFC9EE3F3C2799013D4"/>
  </w:style>
  <w:style w:type="paragraph" w:customStyle="1" w:styleId="31FF1BB8F5FA4314999EA5ACE8B9DAD4">
    <w:name w:val="31FF1BB8F5FA4314999EA5ACE8B9DAD4"/>
  </w:style>
  <w:style w:type="paragraph" w:customStyle="1" w:styleId="1BEF32E8131F4D0AAD1038350BEAED6A">
    <w:name w:val="1BEF32E8131F4D0AAD1038350BEAED6A"/>
  </w:style>
  <w:style w:type="paragraph" w:customStyle="1" w:styleId="6314002BC46A481597688C9120DA29B3">
    <w:name w:val="6314002BC46A481597688C9120DA29B3"/>
  </w:style>
  <w:style w:type="paragraph" w:customStyle="1" w:styleId="36B8D8F9C2394E8883EE66844A3D18C8">
    <w:name w:val="36B8D8F9C2394E8883EE66844A3D18C8"/>
  </w:style>
  <w:style w:type="paragraph" w:customStyle="1" w:styleId="7EDFD332FA43428BBCBC88AA0D2985E0">
    <w:name w:val="7EDFD332FA43428BBCBC88AA0D2985E0"/>
  </w:style>
  <w:style w:type="paragraph" w:customStyle="1" w:styleId="8599E8DBC74047058D2F28211CCB514A">
    <w:name w:val="8599E8DBC74047058D2F28211CCB514A"/>
  </w:style>
  <w:style w:type="paragraph" w:customStyle="1" w:styleId="4837BC6E39C94CA098AF275B46CF860B">
    <w:name w:val="4837BC6E39C94CA098AF275B46CF860B"/>
  </w:style>
  <w:style w:type="paragraph" w:customStyle="1" w:styleId="C549C422FD764BDE9F343EDF5CDF14FD">
    <w:name w:val="C549C422FD764BDE9F343EDF5CDF14FD"/>
  </w:style>
  <w:style w:type="paragraph" w:customStyle="1" w:styleId="F81823F3819B44519EA08BB8E99F545D">
    <w:name w:val="F81823F3819B44519EA08BB8E99F545D"/>
  </w:style>
  <w:style w:type="paragraph" w:customStyle="1" w:styleId="D748F72D61714EEFAD7075D3CC36D727">
    <w:name w:val="D748F72D61714EEFAD7075D3CC36D727"/>
  </w:style>
  <w:style w:type="paragraph" w:customStyle="1" w:styleId="318EF443332F41C99EE04DB62EECD1E8">
    <w:name w:val="318EF443332F41C99EE04DB62EECD1E8"/>
  </w:style>
  <w:style w:type="paragraph" w:customStyle="1" w:styleId="FFE86D650E804962B359E548304D1131">
    <w:name w:val="FFE86D650E804962B359E548304D1131"/>
  </w:style>
  <w:style w:type="paragraph" w:customStyle="1" w:styleId="9FC7D2A2B93240B698F71A13A40C11ED">
    <w:name w:val="9FC7D2A2B93240B698F71A13A40C11ED"/>
  </w:style>
  <w:style w:type="paragraph" w:customStyle="1" w:styleId="DAF7C6EBB6CC486C87D735411E832BC8">
    <w:name w:val="DAF7C6EBB6CC486C87D735411E832BC8"/>
  </w:style>
  <w:style w:type="paragraph" w:customStyle="1" w:styleId="E65457B9220C4377BFB2437DF22AE8CB">
    <w:name w:val="E65457B9220C4377BFB2437DF22AE8CB"/>
  </w:style>
  <w:style w:type="paragraph" w:customStyle="1" w:styleId="AEC1E65D610D41DFA8660EBB165D3927">
    <w:name w:val="AEC1E65D610D41DFA8660EBB165D3927"/>
  </w:style>
  <w:style w:type="paragraph" w:customStyle="1" w:styleId="7A815CF38C91416CBA9161EAC6058CF9">
    <w:name w:val="7A815CF38C91416CBA9161EAC6058CF9"/>
  </w:style>
  <w:style w:type="paragraph" w:customStyle="1" w:styleId="927C20D769B74E69B3C1FA65079007FA">
    <w:name w:val="927C20D769B74E69B3C1FA65079007FA"/>
  </w:style>
  <w:style w:type="paragraph" w:customStyle="1" w:styleId="C839C146EB124F5E95D70D8BC28EA21C">
    <w:name w:val="C839C146EB124F5E95D70D8BC28EA21C"/>
  </w:style>
  <w:style w:type="paragraph" w:customStyle="1" w:styleId="6AE401CB71FA4BB8969F78C951DA1D80">
    <w:name w:val="6AE401CB71FA4BB8969F78C951DA1D80"/>
  </w:style>
  <w:style w:type="paragraph" w:customStyle="1" w:styleId="8FE8E13AC7BA449BA6C4D219640197B5">
    <w:name w:val="8FE8E13AC7BA449BA6C4D219640197B5"/>
  </w:style>
  <w:style w:type="paragraph" w:customStyle="1" w:styleId="8881A7ECCAEE4119B8A2514F35F252DC">
    <w:name w:val="8881A7ECCAEE4119B8A2514F35F252DC"/>
  </w:style>
  <w:style w:type="paragraph" w:customStyle="1" w:styleId="16D9294E40954415B891C649EEE955EF">
    <w:name w:val="16D9294E40954415B891C649EEE955EF"/>
  </w:style>
  <w:style w:type="paragraph" w:customStyle="1" w:styleId="0586BDF9CF8F4D4BBFD71E5ACAC8BD16">
    <w:name w:val="0586BDF9CF8F4D4BBFD71E5ACAC8BD16"/>
  </w:style>
  <w:style w:type="paragraph" w:customStyle="1" w:styleId="0FD6434956BE4E2E9879E61A7CEF71A6">
    <w:name w:val="0FD6434956BE4E2E9879E61A7CEF71A6"/>
  </w:style>
  <w:style w:type="paragraph" w:customStyle="1" w:styleId="0756C614F27340B4B219479C8CD5D8E2">
    <w:name w:val="0756C614F27340B4B219479C8CD5D8E2"/>
  </w:style>
  <w:style w:type="paragraph" w:customStyle="1" w:styleId="C5481E5EF89145D4813520E04E032C38">
    <w:name w:val="C5481E5EF89145D4813520E04E032C38"/>
  </w:style>
  <w:style w:type="paragraph" w:customStyle="1" w:styleId="AC19BED21A9549CE9E7751FD8B7E9F87">
    <w:name w:val="AC19BED21A9549CE9E7751FD8B7E9F87"/>
  </w:style>
  <w:style w:type="paragraph" w:customStyle="1" w:styleId="FAB38B29CC8243CABCEAD853159D342A">
    <w:name w:val="FAB38B29CC8243CABCEAD853159D342A"/>
  </w:style>
  <w:style w:type="paragraph" w:customStyle="1" w:styleId="B138C3FA3C97422CADD23AEEA002B134">
    <w:name w:val="B138C3FA3C97422CADD23AEEA002B134"/>
  </w:style>
  <w:style w:type="paragraph" w:customStyle="1" w:styleId="B20FF096B2A04ECB870928709FFB37F5">
    <w:name w:val="B20FF096B2A04ECB870928709FFB37F5"/>
  </w:style>
  <w:style w:type="paragraph" w:customStyle="1" w:styleId="28B3DB1CAA1A4DA8839DCC89C892F99A">
    <w:name w:val="28B3DB1CAA1A4DA8839DCC89C892F99A"/>
  </w:style>
  <w:style w:type="paragraph" w:customStyle="1" w:styleId="7C1E644C764D4C2DB680D4999FB405CB">
    <w:name w:val="7C1E644C764D4C2DB680D4999FB405CB"/>
  </w:style>
  <w:style w:type="paragraph" w:customStyle="1" w:styleId="C3C5879B71D5437195A0A2643C4FEE56">
    <w:name w:val="C3C5879B71D5437195A0A2643C4FEE56"/>
  </w:style>
  <w:style w:type="paragraph" w:customStyle="1" w:styleId="2A547B00789E46B3BF3933A26FEF5924">
    <w:name w:val="2A547B00789E46B3BF3933A26FEF5924"/>
  </w:style>
  <w:style w:type="paragraph" w:customStyle="1" w:styleId="233D9E6E2AA8426FA31878C3ABE5DC57">
    <w:name w:val="233D9E6E2AA8426FA31878C3ABE5DC57"/>
  </w:style>
  <w:style w:type="paragraph" w:customStyle="1" w:styleId="B6A5320449A9410088F5B4E513CFAF87">
    <w:name w:val="B6A5320449A9410088F5B4E513CFAF87"/>
  </w:style>
  <w:style w:type="paragraph" w:customStyle="1" w:styleId="FF4B5296891E43038813A10DB12210CE">
    <w:name w:val="FF4B5296891E43038813A10DB12210CE"/>
  </w:style>
  <w:style w:type="paragraph" w:customStyle="1" w:styleId="3B4174A8BEA347CCB40F428FBEB6AFA2">
    <w:name w:val="3B4174A8BEA347CCB40F428FBEB6AFA2"/>
  </w:style>
  <w:style w:type="paragraph" w:customStyle="1" w:styleId="A1468E191E7F47E2B464B889D71E1559">
    <w:name w:val="A1468E191E7F47E2B464B889D71E1559"/>
  </w:style>
  <w:style w:type="paragraph" w:customStyle="1" w:styleId="CF66B686629242D39FAA655F295A0281">
    <w:name w:val="CF66B686629242D39FAA655F295A0281"/>
  </w:style>
  <w:style w:type="paragraph" w:customStyle="1" w:styleId="08998FAB6A554CA781181BFF82ABC086">
    <w:name w:val="08998FAB6A554CA781181BFF82ABC086"/>
  </w:style>
  <w:style w:type="paragraph" w:customStyle="1" w:styleId="8347E34E218D4B47A5F054371921202A">
    <w:name w:val="8347E34E218D4B47A5F054371921202A"/>
  </w:style>
  <w:style w:type="paragraph" w:customStyle="1" w:styleId="2C0EAE1283F942C59DCCBA2F6D623F19">
    <w:name w:val="2C0EAE1283F942C59DCCBA2F6D623F19"/>
  </w:style>
  <w:style w:type="paragraph" w:customStyle="1" w:styleId="31E6AED06F594512B815F020A170E288">
    <w:name w:val="31E6AED06F594512B815F020A170E288"/>
  </w:style>
  <w:style w:type="paragraph" w:customStyle="1" w:styleId="7BE679177B6F4B04BFEFDCFBE3DD28C3">
    <w:name w:val="7BE679177B6F4B04BFEFDCFBE3DD28C3"/>
  </w:style>
  <w:style w:type="paragraph" w:customStyle="1" w:styleId="EAF4F9AE87D147629CAB07AA721A80B2">
    <w:name w:val="EAF4F9AE87D147629CAB07AA721A80B2"/>
  </w:style>
  <w:style w:type="paragraph" w:customStyle="1" w:styleId="27D3FAF1CC7E490C9F17C84B6A06B7C5">
    <w:name w:val="27D3FAF1CC7E490C9F17C84B6A06B7C5"/>
  </w:style>
  <w:style w:type="paragraph" w:customStyle="1" w:styleId="9B8B464247704662817F947A1E73FFB1">
    <w:name w:val="9B8B464247704662817F947A1E73FFB1"/>
  </w:style>
  <w:style w:type="paragraph" w:customStyle="1" w:styleId="05C154C2824448FA9C166F91620933E4">
    <w:name w:val="05C154C2824448FA9C166F91620933E4"/>
  </w:style>
  <w:style w:type="paragraph" w:customStyle="1" w:styleId="A5D7D21C5104462BBDB78497D23EF0DB">
    <w:name w:val="A5D7D21C5104462BBDB78497D23EF0DB"/>
  </w:style>
  <w:style w:type="paragraph" w:customStyle="1" w:styleId="8E057CC286D648128E53F83F6D4382A8">
    <w:name w:val="8E057CC286D648128E53F83F6D4382A8"/>
  </w:style>
  <w:style w:type="paragraph" w:customStyle="1" w:styleId="DAC16CAEB8EA4E8EBAFDCB2F8868386B">
    <w:name w:val="DAC16CAEB8EA4E8EBAFDCB2F8868386B"/>
  </w:style>
  <w:style w:type="paragraph" w:customStyle="1" w:styleId="1F073C7886984650A9568D5E1F124FC2">
    <w:name w:val="1F073C7886984650A9568D5E1F124FC2"/>
  </w:style>
  <w:style w:type="paragraph" w:customStyle="1" w:styleId="C435F05196044D29B3DBD3061BA2294F">
    <w:name w:val="C435F05196044D29B3DBD3061BA2294F"/>
  </w:style>
  <w:style w:type="paragraph" w:customStyle="1" w:styleId="43D44C57874D41118FC20C3DCDC7BDBE">
    <w:name w:val="43D44C57874D41118FC20C3DCDC7BDBE"/>
  </w:style>
  <w:style w:type="paragraph" w:customStyle="1" w:styleId="D0488C7EE65A4C48A6195872F080139E">
    <w:name w:val="D0488C7EE65A4C48A6195872F080139E"/>
  </w:style>
  <w:style w:type="paragraph" w:customStyle="1" w:styleId="B65966C9B7B241118EB4D55DF58AFBED">
    <w:name w:val="B65966C9B7B241118EB4D55DF58AFBED"/>
  </w:style>
  <w:style w:type="paragraph" w:customStyle="1" w:styleId="64858DB5FDE940318F46A49310157DEC">
    <w:name w:val="64858DB5FDE940318F46A49310157DEC"/>
  </w:style>
  <w:style w:type="paragraph" w:customStyle="1" w:styleId="4FEA564B55AA4D12B98C62F444FB168E">
    <w:name w:val="4FEA564B55AA4D12B98C62F444FB168E"/>
  </w:style>
  <w:style w:type="paragraph" w:customStyle="1" w:styleId="BEFEEE5B49524B3B99F2464277AD9CE7">
    <w:name w:val="BEFEEE5B49524B3B99F2464277AD9CE7"/>
  </w:style>
  <w:style w:type="paragraph" w:customStyle="1" w:styleId="4E3543A7AA0E4F438128C26D94AB1C0F">
    <w:name w:val="4E3543A7AA0E4F438128C26D94AB1C0F"/>
  </w:style>
  <w:style w:type="paragraph" w:customStyle="1" w:styleId="D672C73656A641D4839A7AAA863A07C3">
    <w:name w:val="D672C73656A641D4839A7AAA863A07C3"/>
  </w:style>
  <w:style w:type="paragraph" w:customStyle="1" w:styleId="4AEEE3CD64024DFCB08766A7DB4656D0">
    <w:name w:val="4AEEE3CD64024DFCB08766A7DB4656D0"/>
  </w:style>
  <w:style w:type="paragraph" w:customStyle="1" w:styleId="F25E0F0E82FF4C90B399F70496C08F62">
    <w:name w:val="F25E0F0E82FF4C90B399F70496C08F62"/>
  </w:style>
  <w:style w:type="paragraph" w:customStyle="1" w:styleId="D4EBE7A00FB54105B2D9BC90D3C29C1D">
    <w:name w:val="D4EBE7A00FB54105B2D9BC90D3C29C1D"/>
  </w:style>
  <w:style w:type="paragraph" w:customStyle="1" w:styleId="BE6DB251CA27443DA8F4B7B8996573F1">
    <w:name w:val="BE6DB251CA27443DA8F4B7B8996573F1"/>
  </w:style>
  <w:style w:type="paragraph" w:customStyle="1" w:styleId="2A079E63EF80445FB8C56EF58139E4B6">
    <w:name w:val="2A079E63EF80445FB8C56EF58139E4B6"/>
  </w:style>
  <w:style w:type="paragraph" w:customStyle="1" w:styleId="54986E5A88A94DE8831BB6A4349359D3">
    <w:name w:val="54986E5A88A94DE8831BB6A4349359D3"/>
  </w:style>
  <w:style w:type="paragraph" w:customStyle="1" w:styleId="19EB87DC65F34779A21A6CA77232C9F6">
    <w:name w:val="19EB87DC65F34779A21A6CA77232C9F6"/>
  </w:style>
  <w:style w:type="paragraph" w:customStyle="1" w:styleId="645B888DED5F4FA5AAB0E97BAAB4EB70">
    <w:name w:val="645B888DED5F4FA5AAB0E97BAAB4EB70"/>
  </w:style>
  <w:style w:type="paragraph" w:customStyle="1" w:styleId="0FE9DB78115B47C2943350400E5AD017">
    <w:name w:val="0FE9DB78115B47C2943350400E5AD017"/>
  </w:style>
  <w:style w:type="paragraph" w:customStyle="1" w:styleId="2A98466AB78741F5A3509F6FF21E3CFA">
    <w:name w:val="2A98466AB78741F5A3509F6FF21E3CFA"/>
  </w:style>
  <w:style w:type="paragraph" w:customStyle="1" w:styleId="499448869E63460CAD8156FEF7D5FE8D">
    <w:name w:val="499448869E63460CAD8156FEF7D5FE8D"/>
  </w:style>
  <w:style w:type="paragraph" w:customStyle="1" w:styleId="4616291BC1384589A6C3CD91D52B4E72">
    <w:name w:val="4616291BC1384589A6C3CD91D52B4E72"/>
  </w:style>
  <w:style w:type="paragraph" w:customStyle="1" w:styleId="47889EC68B664CF1A1FEABB7099330A9">
    <w:name w:val="47889EC68B664CF1A1FEABB7099330A9"/>
  </w:style>
  <w:style w:type="paragraph" w:customStyle="1" w:styleId="DC0270FACE4C4DB8B039527B58E275B5">
    <w:name w:val="DC0270FACE4C4DB8B039527B58E275B5"/>
  </w:style>
  <w:style w:type="paragraph" w:customStyle="1" w:styleId="25E19ED7D55B4111B99BB29D242916E5">
    <w:name w:val="25E19ED7D55B4111B99BB29D242916E5"/>
  </w:style>
  <w:style w:type="paragraph" w:customStyle="1" w:styleId="BBAE4C9132DE464FB1510289108C9707">
    <w:name w:val="BBAE4C9132DE464FB1510289108C9707"/>
  </w:style>
  <w:style w:type="paragraph" w:customStyle="1" w:styleId="44F38B193DC1491ABEC8F26666776FF0">
    <w:name w:val="44F38B193DC1491ABEC8F26666776FF0"/>
  </w:style>
  <w:style w:type="paragraph" w:customStyle="1" w:styleId="0451C1BFE0CC40B09F45A4B069F851B4">
    <w:name w:val="0451C1BFE0CC40B09F45A4B069F851B4"/>
  </w:style>
  <w:style w:type="paragraph" w:customStyle="1" w:styleId="A7AEAA2735EA4A4E8E4A05440C8788DE">
    <w:name w:val="A7AEAA2735EA4A4E8E4A05440C8788DE"/>
  </w:style>
  <w:style w:type="paragraph" w:customStyle="1" w:styleId="8E2CBE9631B44D91A74EBB5EF1ECC94E">
    <w:name w:val="8E2CBE9631B44D91A74EBB5EF1ECC94E"/>
  </w:style>
  <w:style w:type="paragraph" w:customStyle="1" w:styleId="D922CF5F8F4249FE86DDCE3B0273EAF5">
    <w:name w:val="D922CF5F8F4249FE86DDCE3B0273EAF5"/>
  </w:style>
  <w:style w:type="paragraph" w:customStyle="1" w:styleId="FCCDF8B543E345818B5EC12C9DB750CC">
    <w:name w:val="FCCDF8B543E345818B5EC12C9DB750CC"/>
  </w:style>
  <w:style w:type="paragraph" w:customStyle="1" w:styleId="AC4DC016A13C406EBAAED1C9F7BF9BE5">
    <w:name w:val="AC4DC016A13C406EBAAED1C9F7BF9BE5"/>
  </w:style>
  <w:style w:type="paragraph" w:customStyle="1" w:styleId="51DC09E5AFED477CB561DE5C4307B3E8">
    <w:name w:val="51DC09E5AFED477CB561DE5C4307B3E8"/>
  </w:style>
  <w:style w:type="paragraph" w:customStyle="1" w:styleId="97E45960811E43B2997BB61AB7321E29">
    <w:name w:val="97E45960811E43B2997BB61AB7321E29"/>
  </w:style>
  <w:style w:type="paragraph" w:customStyle="1" w:styleId="C98BAF41BBB648DBBFB1CAD9F6C16BD2">
    <w:name w:val="C98BAF41BBB648DBBFB1CAD9F6C16BD2"/>
  </w:style>
  <w:style w:type="paragraph" w:customStyle="1" w:styleId="78F3D59307454933A84A6D417FF8D8C5">
    <w:name w:val="78F3D59307454933A84A6D417FF8D8C5"/>
  </w:style>
  <w:style w:type="paragraph" w:customStyle="1" w:styleId="600496C534CA4CA49BD865C09F8EE9DB">
    <w:name w:val="600496C534CA4CA49BD865C09F8EE9DB"/>
  </w:style>
  <w:style w:type="paragraph" w:customStyle="1" w:styleId="A82B37140DBA4F8CAD4BBD7222B2AB1B">
    <w:name w:val="A82B37140DBA4F8CAD4BBD7222B2AB1B"/>
  </w:style>
  <w:style w:type="paragraph" w:customStyle="1" w:styleId="67D225C23D0747BC9DA1BE560CBEB29F">
    <w:name w:val="67D225C23D0747BC9DA1BE560CBEB29F"/>
  </w:style>
  <w:style w:type="paragraph" w:customStyle="1" w:styleId="A4AB23D1338C407098F07915CFA8C935">
    <w:name w:val="A4AB23D1338C407098F07915CFA8C935"/>
  </w:style>
  <w:style w:type="paragraph" w:customStyle="1" w:styleId="FDC20D6417B0459DA46998EE6CCB6807">
    <w:name w:val="FDC20D6417B0459DA46998EE6CCB6807"/>
  </w:style>
  <w:style w:type="paragraph" w:customStyle="1" w:styleId="7D507D3B753E48C2A3AA5F3CE3992FE6">
    <w:name w:val="7D507D3B753E48C2A3AA5F3CE3992FE6"/>
  </w:style>
  <w:style w:type="paragraph" w:customStyle="1" w:styleId="324DE30FA27D481FBEA52C574D122476">
    <w:name w:val="324DE30FA27D481FBEA52C574D122476"/>
  </w:style>
  <w:style w:type="paragraph" w:customStyle="1" w:styleId="D66B6C7EFE9546B2A6AA93FF42A9FC1F">
    <w:name w:val="D66B6C7EFE9546B2A6AA93FF42A9FC1F"/>
  </w:style>
  <w:style w:type="paragraph" w:customStyle="1" w:styleId="B33E500F193C4B3E85F4AEB33CE77774">
    <w:name w:val="B33E500F193C4B3E85F4AEB33CE77774"/>
  </w:style>
  <w:style w:type="paragraph" w:customStyle="1" w:styleId="DCC688756472488C82C812B55A08D59B">
    <w:name w:val="DCC688756472488C82C812B55A08D59B"/>
  </w:style>
  <w:style w:type="paragraph" w:customStyle="1" w:styleId="087477D64F3E4B4A866DD0DDD77004AA">
    <w:name w:val="087477D64F3E4B4A866DD0DDD77004AA"/>
  </w:style>
  <w:style w:type="paragraph" w:customStyle="1" w:styleId="2AAB16E44E41404C9D038FB2DBC3924A">
    <w:name w:val="2AAB16E44E41404C9D038FB2DBC3924A"/>
  </w:style>
  <w:style w:type="paragraph" w:customStyle="1" w:styleId="E633E1CBC11945F18EF9F4F7FBC8D804">
    <w:name w:val="E633E1CBC11945F18EF9F4F7FBC8D804"/>
  </w:style>
  <w:style w:type="paragraph" w:customStyle="1" w:styleId="E4EB5F16F14940CBB4E03F15749D69B8">
    <w:name w:val="E4EB5F16F14940CBB4E03F15749D69B8"/>
  </w:style>
  <w:style w:type="paragraph" w:customStyle="1" w:styleId="461FADE0E856419394E6D1A550E75C05">
    <w:name w:val="461FADE0E856419394E6D1A550E75C05"/>
  </w:style>
  <w:style w:type="paragraph" w:customStyle="1" w:styleId="474503F4ECE64E0BB54AC559EB7EEFAF">
    <w:name w:val="474503F4ECE64E0BB54AC559EB7EEFAF"/>
  </w:style>
  <w:style w:type="paragraph" w:customStyle="1" w:styleId="5795F6C2BB634F5EB396463A28A965C5">
    <w:name w:val="5795F6C2BB634F5EB396463A28A965C5"/>
  </w:style>
  <w:style w:type="paragraph" w:customStyle="1" w:styleId="70F2432D5BBE49DC9ACE93B139A153F7">
    <w:name w:val="70F2432D5BBE49DC9ACE93B139A153F7"/>
  </w:style>
  <w:style w:type="paragraph" w:customStyle="1" w:styleId="1E3584BBD6D0493A9A2E87357C5E42FA">
    <w:name w:val="1E3584BBD6D0493A9A2E87357C5E42FA"/>
  </w:style>
  <w:style w:type="paragraph" w:customStyle="1" w:styleId="900954E59E1441CAAFC0896872719D50">
    <w:name w:val="900954E59E1441CAAFC0896872719D50"/>
  </w:style>
  <w:style w:type="paragraph" w:customStyle="1" w:styleId="71C568B0AE3D48B696E7B3FA7690412D">
    <w:name w:val="71C568B0AE3D48B696E7B3FA7690412D"/>
  </w:style>
  <w:style w:type="paragraph" w:customStyle="1" w:styleId="B9B894991BCB4311B0C894EF90255FD8">
    <w:name w:val="B9B894991BCB4311B0C894EF90255FD8"/>
  </w:style>
  <w:style w:type="paragraph" w:customStyle="1" w:styleId="DC21BC49CC124F9480F8C20D276F5EB8">
    <w:name w:val="DC21BC49CC124F9480F8C20D276F5EB8"/>
  </w:style>
  <w:style w:type="paragraph" w:customStyle="1" w:styleId="CA064D3D1055401BBE3C37C0B08AB76D">
    <w:name w:val="CA064D3D1055401BBE3C37C0B08AB76D"/>
  </w:style>
  <w:style w:type="paragraph" w:customStyle="1" w:styleId="BF1AA68D07A64FF78EA1F20C1E62B82E">
    <w:name w:val="BF1AA68D07A64FF78EA1F20C1E62B82E"/>
  </w:style>
  <w:style w:type="paragraph" w:customStyle="1" w:styleId="983C271F95B8466EB6B95D9F1884CB26">
    <w:name w:val="983C271F95B8466EB6B95D9F1884CB26"/>
  </w:style>
  <w:style w:type="paragraph" w:customStyle="1" w:styleId="09C4DB4572BC42D29CF2774CD03BBF42">
    <w:name w:val="09C4DB4572BC42D29CF2774CD03BBF42"/>
  </w:style>
  <w:style w:type="paragraph" w:customStyle="1" w:styleId="FF5728101056404FACFCE42738517F82">
    <w:name w:val="FF5728101056404FACFCE42738517F82"/>
  </w:style>
  <w:style w:type="paragraph" w:customStyle="1" w:styleId="BA893435B5B54CE7A95DE8366528CD18">
    <w:name w:val="BA893435B5B54CE7A95DE8366528CD18"/>
  </w:style>
  <w:style w:type="paragraph" w:customStyle="1" w:styleId="BFBD8AB987564A35890F2D64BCB9F093">
    <w:name w:val="BFBD8AB987564A35890F2D64BCB9F093"/>
  </w:style>
  <w:style w:type="paragraph" w:customStyle="1" w:styleId="5DB1AA78469F4971920036AF7507939F">
    <w:name w:val="5DB1AA78469F4971920036AF7507939F"/>
  </w:style>
  <w:style w:type="paragraph" w:customStyle="1" w:styleId="5BC34313D82D473D9096AA72AFFD91FB">
    <w:name w:val="5BC34313D82D473D9096AA72AFFD91FB"/>
  </w:style>
  <w:style w:type="paragraph" w:customStyle="1" w:styleId="D5FC9D54EC7340138FCD627E3945EA38">
    <w:name w:val="D5FC9D54EC7340138FCD627E3945EA38"/>
  </w:style>
  <w:style w:type="paragraph" w:customStyle="1" w:styleId="85D4134BE6C54E729DD7ABB56747B98C">
    <w:name w:val="85D4134BE6C54E729DD7ABB56747B98C"/>
  </w:style>
  <w:style w:type="paragraph" w:customStyle="1" w:styleId="996BD0FC7FC24E25BAED111F04D99493">
    <w:name w:val="996BD0FC7FC24E25BAED111F04D99493"/>
  </w:style>
  <w:style w:type="paragraph" w:customStyle="1" w:styleId="A45B54671BAB4CC2853FECEA58E6EA11">
    <w:name w:val="A45B54671BAB4CC2853FECEA58E6EA11"/>
  </w:style>
  <w:style w:type="paragraph" w:customStyle="1" w:styleId="5FCD145CDD954A6CB6D9EEE3DA7C3DFD">
    <w:name w:val="5FCD145CDD954A6CB6D9EEE3DA7C3DFD"/>
  </w:style>
  <w:style w:type="paragraph" w:customStyle="1" w:styleId="9BCDC7AE34894792A35B9E488445B33D">
    <w:name w:val="9BCDC7AE34894792A35B9E488445B33D"/>
  </w:style>
  <w:style w:type="paragraph" w:customStyle="1" w:styleId="FFEA7DCEECFB4B0FA3849EB67444BE86">
    <w:name w:val="FFEA7DCEECFB4B0FA3849EB67444BE86"/>
  </w:style>
  <w:style w:type="paragraph" w:customStyle="1" w:styleId="86C75DF9600E4ECFA5DDF98B07824200">
    <w:name w:val="86C75DF9600E4ECFA5DDF98B07824200"/>
  </w:style>
  <w:style w:type="paragraph" w:customStyle="1" w:styleId="D74CF5A8225D4B6D824BC140ECB4EC38">
    <w:name w:val="D74CF5A8225D4B6D824BC140ECB4EC38"/>
  </w:style>
  <w:style w:type="paragraph" w:customStyle="1" w:styleId="F3465272159842629BE37444F51110B5">
    <w:name w:val="F3465272159842629BE37444F51110B5"/>
  </w:style>
  <w:style w:type="paragraph" w:customStyle="1" w:styleId="77FEDF39BE194E7789A29D99559BEC44">
    <w:name w:val="77FEDF39BE194E7789A29D99559BEC44"/>
  </w:style>
  <w:style w:type="paragraph" w:customStyle="1" w:styleId="D90D6E8A22724F2BABCF717BDB60C819">
    <w:name w:val="D90D6E8A22724F2BABCF717BDB60C819"/>
  </w:style>
  <w:style w:type="paragraph" w:customStyle="1" w:styleId="0E231FFA28D941D883076AEF158B0407">
    <w:name w:val="0E231FFA28D941D883076AEF158B0407"/>
  </w:style>
  <w:style w:type="paragraph" w:customStyle="1" w:styleId="353F4B4193264E708C0A2BD79F02B9F4">
    <w:name w:val="353F4B4193264E708C0A2BD79F02B9F4"/>
  </w:style>
  <w:style w:type="paragraph" w:customStyle="1" w:styleId="7D5AD3703C354B3982C3CB471D4C46D7">
    <w:name w:val="7D5AD3703C354B3982C3CB471D4C46D7"/>
  </w:style>
  <w:style w:type="paragraph" w:customStyle="1" w:styleId="8EE2B59A1B924B9485B6701F3F07B78D">
    <w:name w:val="8EE2B59A1B924B9485B6701F3F07B78D"/>
  </w:style>
  <w:style w:type="paragraph" w:customStyle="1" w:styleId="61598255A3004CFB98D3C6BA05FE8CF7">
    <w:name w:val="61598255A3004CFB98D3C6BA05FE8CF7"/>
  </w:style>
  <w:style w:type="paragraph" w:customStyle="1" w:styleId="084A3975A1A24D609FEA6AE51E373087">
    <w:name w:val="084A3975A1A24D609FEA6AE51E373087"/>
  </w:style>
  <w:style w:type="paragraph" w:customStyle="1" w:styleId="CF641AEB582F4EAF891F5E628414906A">
    <w:name w:val="CF641AEB582F4EAF891F5E628414906A"/>
  </w:style>
  <w:style w:type="paragraph" w:customStyle="1" w:styleId="3280D8B6DAC14270869091297DDBF42B">
    <w:name w:val="3280D8B6DAC14270869091297DDBF42B"/>
  </w:style>
  <w:style w:type="paragraph" w:customStyle="1" w:styleId="7CD264A422904DD0AEE0D2014D0A33DC">
    <w:name w:val="7CD264A422904DD0AEE0D2014D0A33DC"/>
  </w:style>
  <w:style w:type="paragraph" w:customStyle="1" w:styleId="3910DA316C4B46C686866569114E3829">
    <w:name w:val="3910DA316C4B46C686866569114E3829"/>
  </w:style>
  <w:style w:type="paragraph" w:customStyle="1" w:styleId="319ECFD4C0ED40EDB2D2CEE28D1D3347">
    <w:name w:val="319ECFD4C0ED40EDB2D2CEE28D1D3347"/>
  </w:style>
  <w:style w:type="paragraph" w:customStyle="1" w:styleId="01328A89781141E28216061994F399F8">
    <w:name w:val="01328A89781141E28216061994F399F8"/>
  </w:style>
  <w:style w:type="paragraph" w:customStyle="1" w:styleId="380B34B63EFB4A41A18133FA4327AD7F">
    <w:name w:val="380B34B63EFB4A41A18133FA4327AD7F"/>
  </w:style>
  <w:style w:type="paragraph" w:customStyle="1" w:styleId="EA0DAB555ED849AA9B537D08012B6031">
    <w:name w:val="EA0DAB555ED849AA9B537D08012B6031"/>
  </w:style>
  <w:style w:type="paragraph" w:customStyle="1" w:styleId="EF967679D74845239D1D7BF699C67C9D">
    <w:name w:val="EF967679D74845239D1D7BF699C67C9D"/>
  </w:style>
  <w:style w:type="paragraph" w:customStyle="1" w:styleId="78BCDCE1EB38408FAF53208C9D32C745">
    <w:name w:val="78BCDCE1EB38408FAF53208C9D32C745"/>
  </w:style>
  <w:style w:type="paragraph" w:customStyle="1" w:styleId="44C998503D804FC29B0C5C3DAED40761">
    <w:name w:val="44C998503D804FC29B0C5C3DAED40761"/>
  </w:style>
  <w:style w:type="paragraph" w:customStyle="1" w:styleId="C74C753A692D43F2A8A8B09D095545A9">
    <w:name w:val="C74C753A692D43F2A8A8B09D095545A9"/>
  </w:style>
  <w:style w:type="paragraph" w:customStyle="1" w:styleId="EB64143031E9431D9A8C1244C72CFE62">
    <w:name w:val="EB64143031E9431D9A8C1244C72CFE62"/>
  </w:style>
  <w:style w:type="paragraph" w:customStyle="1" w:styleId="20B4E7F3A4634D9FB23885B43C90F07C">
    <w:name w:val="20B4E7F3A4634D9FB23885B43C90F07C"/>
  </w:style>
  <w:style w:type="paragraph" w:customStyle="1" w:styleId="018DE6DB860E401798B34F4BAABD7703">
    <w:name w:val="018DE6DB860E401798B34F4BAABD7703"/>
  </w:style>
  <w:style w:type="paragraph" w:customStyle="1" w:styleId="400057F67DC74067B1CA6A9F2A975163">
    <w:name w:val="400057F67DC74067B1CA6A9F2A975163"/>
  </w:style>
  <w:style w:type="paragraph" w:customStyle="1" w:styleId="40583BCB35434238AE938B4A675063D4">
    <w:name w:val="40583BCB35434238AE938B4A675063D4"/>
  </w:style>
  <w:style w:type="paragraph" w:customStyle="1" w:styleId="8E48905F3A2D4B6B8932FFBE14A72C3A">
    <w:name w:val="8E48905F3A2D4B6B8932FFBE14A72C3A"/>
  </w:style>
  <w:style w:type="paragraph" w:customStyle="1" w:styleId="A470C3F6963B478BA68E7B75B9A8AED3">
    <w:name w:val="A470C3F6963B478BA68E7B75B9A8AED3"/>
  </w:style>
  <w:style w:type="paragraph" w:customStyle="1" w:styleId="641F509E8AA34F0A8A4C6871E64A7A87">
    <w:name w:val="641F509E8AA34F0A8A4C6871E64A7A87"/>
  </w:style>
  <w:style w:type="paragraph" w:customStyle="1" w:styleId="EF3A2FD9988E44879A16B21516293E11">
    <w:name w:val="EF3A2FD9988E44879A16B21516293E11"/>
  </w:style>
  <w:style w:type="paragraph" w:customStyle="1" w:styleId="573299D90DED4B35B4870BF333BD3516">
    <w:name w:val="573299D90DED4B35B4870BF333BD3516"/>
  </w:style>
  <w:style w:type="paragraph" w:customStyle="1" w:styleId="20F5993E31B7403F809A04E166DA72B1">
    <w:name w:val="20F5993E31B7403F809A04E166DA72B1"/>
  </w:style>
  <w:style w:type="paragraph" w:customStyle="1" w:styleId="268BF66EBB1E4C2982B3EB7759D348F6">
    <w:name w:val="268BF66EBB1E4C2982B3EB7759D348F6"/>
  </w:style>
  <w:style w:type="paragraph" w:customStyle="1" w:styleId="3A47CFF7B539493086A5892702BAF9A7">
    <w:name w:val="3A47CFF7B539493086A5892702BAF9A7"/>
  </w:style>
  <w:style w:type="paragraph" w:customStyle="1" w:styleId="FFEC31462F404E03BA5C5578BC75A2C1">
    <w:name w:val="FFEC31462F404E03BA5C5578BC75A2C1"/>
  </w:style>
  <w:style w:type="paragraph" w:customStyle="1" w:styleId="10535318F45E47879B1FA52ACA302377">
    <w:name w:val="10535318F45E47879B1FA52ACA302377"/>
  </w:style>
  <w:style w:type="paragraph" w:customStyle="1" w:styleId="F038E7E8F43E44809D934AC0E87A22A7">
    <w:name w:val="F038E7E8F43E44809D934AC0E87A22A7"/>
  </w:style>
  <w:style w:type="paragraph" w:customStyle="1" w:styleId="C31F1CF879BB48AAA9CE5668842583EE">
    <w:name w:val="C31F1CF879BB48AAA9CE5668842583EE"/>
  </w:style>
  <w:style w:type="paragraph" w:customStyle="1" w:styleId="B611CF3E8E87409CA1788EB49AE5BDAA">
    <w:name w:val="B611CF3E8E87409CA1788EB49AE5BDAA"/>
  </w:style>
  <w:style w:type="paragraph" w:customStyle="1" w:styleId="609D36BBEDDE4B039B533F966BCEFBAD">
    <w:name w:val="609D36BBEDDE4B039B533F966BCEFBAD"/>
  </w:style>
  <w:style w:type="paragraph" w:customStyle="1" w:styleId="D9DEC31B572B4773B7520438FF582782">
    <w:name w:val="D9DEC31B572B4773B7520438FF582782"/>
  </w:style>
  <w:style w:type="paragraph" w:customStyle="1" w:styleId="773915B20CEE437D8C349E02EC33CFCA">
    <w:name w:val="773915B20CEE437D8C349E02EC33CFCA"/>
  </w:style>
  <w:style w:type="paragraph" w:customStyle="1" w:styleId="E95F1FBCE6DF4A919CAA23DB4942790A">
    <w:name w:val="E95F1FBCE6DF4A919CAA23DB4942790A"/>
  </w:style>
  <w:style w:type="paragraph" w:customStyle="1" w:styleId="5A1ABCA9CF2A4B10940218955249A36E">
    <w:name w:val="5A1ABCA9CF2A4B10940218955249A36E"/>
  </w:style>
  <w:style w:type="paragraph" w:customStyle="1" w:styleId="E531F9C6E57C40399778BDF47EAF4FD1">
    <w:name w:val="E531F9C6E57C40399778BDF47EAF4FD1"/>
  </w:style>
  <w:style w:type="paragraph" w:customStyle="1" w:styleId="628E32B4C22541B6AEDA52E7A1019FE8">
    <w:name w:val="628E32B4C22541B6AEDA52E7A1019FE8"/>
  </w:style>
  <w:style w:type="paragraph" w:customStyle="1" w:styleId="AAF622D968A54CDBB67BEE95E247894F">
    <w:name w:val="AAF622D968A54CDBB67BEE95E247894F"/>
  </w:style>
  <w:style w:type="paragraph" w:customStyle="1" w:styleId="A10263DADA2B46EE9C4083213EBA22ED">
    <w:name w:val="A10263DADA2B46EE9C4083213EBA22ED"/>
  </w:style>
  <w:style w:type="paragraph" w:customStyle="1" w:styleId="CC7166AB39364379895B70160581D3B4">
    <w:name w:val="CC7166AB39364379895B70160581D3B4"/>
  </w:style>
  <w:style w:type="paragraph" w:customStyle="1" w:styleId="3BD28D3D442D4A1184BA6BBA3EE4B4AB">
    <w:name w:val="3BD28D3D442D4A1184BA6BBA3EE4B4AB"/>
  </w:style>
  <w:style w:type="paragraph" w:customStyle="1" w:styleId="F293466635EB44FBB0C89C44FE5ED073">
    <w:name w:val="F293466635EB44FBB0C89C44FE5ED073"/>
  </w:style>
  <w:style w:type="paragraph" w:customStyle="1" w:styleId="3A5B97C97B244028B2514ED6BFCA6B4B">
    <w:name w:val="3A5B97C97B244028B2514ED6BFCA6B4B"/>
  </w:style>
  <w:style w:type="paragraph" w:customStyle="1" w:styleId="82F517AC641449B19DFCEA83BCB541A3">
    <w:name w:val="82F517AC641449B19DFCEA83BCB541A3"/>
  </w:style>
  <w:style w:type="paragraph" w:customStyle="1" w:styleId="AF4AD98CA33449B0853F238CC8C28667">
    <w:name w:val="AF4AD98CA33449B0853F238CC8C28667"/>
  </w:style>
  <w:style w:type="paragraph" w:customStyle="1" w:styleId="8DE91F5C834648C5A2647E31913B2FA0">
    <w:name w:val="8DE91F5C834648C5A2647E31913B2FA0"/>
  </w:style>
  <w:style w:type="paragraph" w:customStyle="1" w:styleId="BE7217606A454C47808B96F9DD60BF64">
    <w:name w:val="BE7217606A454C47808B96F9DD60BF64"/>
  </w:style>
  <w:style w:type="paragraph" w:customStyle="1" w:styleId="5D0CD39FD8FC4494AC02C5966152A76D">
    <w:name w:val="5D0CD39FD8FC4494AC02C5966152A76D"/>
  </w:style>
  <w:style w:type="paragraph" w:customStyle="1" w:styleId="92DBEC4250604B7C881FE6E046CDC437">
    <w:name w:val="92DBEC4250604B7C881FE6E046CDC437"/>
  </w:style>
  <w:style w:type="paragraph" w:customStyle="1" w:styleId="8E6C2C3BE31D4A6489D3877BFECE1853">
    <w:name w:val="8E6C2C3BE31D4A6489D3877BFECE1853"/>
  </w:style>
  <w:style w:type="paragraph" w:customStyle="1" w:styleId="2760BD0C7F084CF986986E01B8D43F0B">
    <w:name w:val="2760BD0C7F084CF986986E01B8D43F0B"/>
  </w:style>
  <w:style w:type="paragraph" w:customStyle="1" w:styleId="461FEB6452D24FA48CD215599172F1FB">
    <w:name w:val="461FEB6452D24FA48CD215599172F1FB"/>
  </w:style>
  <w:style w:type="paragraph" w:customStyle="1" w:styleId="E08148129D56463787F09A9D334FFC07">
    <w:name w:val="E08148129D56463787F09A9D334FFC07"/>
  </w:style>
  <w:style w:type="paragraph" w:customStyle="1" w:styleId="AD755B82052844068E2A364A86CE1BA0">
    <w:name w:val="AD755B82052844068E2A364A86CE1BA0"/>
  </w:style>
  <w:style w:type="paragraph" w:customStyle="1" w:styleId="D65E4032E61E4D3DB9E3EE8715A1EB9C">
    <w:name w:val="D65E4032E61E4D3DB9E3EE8715A1EB9C"/>
  </w:style>
  <w:style w:type="paragraph" w:customStyle="1" w:styleId="962486F597DB468E9FE76EA15761F985">
    <w:name w:val="962486F597DB468E9FE76EA15761F985"/>
  </w:style>
  <w:style w:type="paragraph" w:customStyle="1" w:styleId="074CFBE6D8E54824AB08F710185BECC6">
    <w:name w:val="074CFBE6D8E54824AB08F710185BECC6"/>
  </w:style>
  <w:style w:type="paragraph" w:customStyle="1" w:styleId="7F279F97FDBF43D5B1DE8ED756EE8589">
    <w:name w:val="7F279F97FDBF43D5B1DE8ED756EE8589"/>
  </w:style>
  <w:style w:type="paragraph" w:customStyle="1" w:styleId="00F43E69ECA54AB4805F7E605750F072">
    <w:name w:val="00F43E69ECA54AB4805F7E605750F072"/>
  </w:style>
  <w:style w:type="paragraph" w:customStyle="1" w:styleId="158FC39938D4412DADADBA0E3AA3E6AF">
    <w:name w:val="158FC39938D4412DADADBA0E3AA3E6AF"/>
  </w:style>
  <w:style w:type="paragraph" w:customStyle="1" w:styleId="2D14B9AF02F042829D7D94E62C8433CC">
    <w:name w:val="2D14B9AF02F042829D7D94E62C8433CC"/>
  </w:style>
  <w:style w:type="paragraph" w:customStyle="1" w:styleId="8386F37AB26C4BB8B5E5ED8E5DCA0B87">
    <w:name w:val="8386F37AB26C4BB8B5E5ED8E5DCA0B87"/>
  </w:style>
  <w:style w:type="paragraph" w:customStyle="1" w:styleId="8E868479FA4845A1B47FE87F323E9566">
    <w:name w:val="8E868479FA4845A1B47FE87F323E9566"/>
  </w:style>
  <w:style w:type="paragraph" w:customStyle="1" w:styleId="FA85BEDC21064D4C8310858339519187">
    <w:name w:val="FA85BEDC21064D4C8310858339519187"/>
  </w:style>
  <w:style w:type="paragraph" w:customStyle="1" w:styleId="608E0960DC294FE18BBAB768B0E7EA19">
    <w:name w:val="608E0960DC294FE18BBAB768B0E7EA19"/>
  </w:style>
  <w:style w:type="paragraph" w:customStyle="1" w:styleId="36DF410E91134D48A8CE3F207BFE6FF9">
    <w:name w:val="36DF410E91134D48A8CE3F207BFE6FF9"/>
  </w:style>
  <w:style w:type="paragraph" w:customStyle="1" w:styleId="71B6E814A2FE41008CE78977C78A237F">
    <w:name w:val="71B6E814A2FE41008CE78977C78A237F"/>
  </w:style>
  <w:style w:type="paragraph" w:customStyle="1" w:styleId="B9C7A22274B6436B9AEDE977C0720E1B">
    <w:name w:val="B9C7A22274B6436B9AEDE977C0720E1B"/>
  </w:style>
  <w:style w:type="paragraph" w:customStyle="1" w:styleId="A4CC357DCA4E48A4AA319A4CC28C484F">
    <w:name w:val="A4CC357DCA4E48A4AA319A4CC28C484F"/>
  </w:style>
  <w:style w:type="paragraph" w:customStyle="1" w:styleId="DE6CD0F30EE54C8CA67E500E862A2B0B">
    <w:name w:val="DE6CD0F30EE54C8CA67E500E862A2B0B"/>
  </w:style>
  <w:style w:type="paragraph" w:customStyle="1" w:styleId="25DB3211FC87415FA34A721BF2C2B965">
    <w:name w:val="25DB3211FC87415FA34A721BF2C2B965"/>
  </w:style>
  <w:style w:type="paragraph" w:customStyle="1" w:styleId="F97A8E8D08A840C581B0A62778231E2D">
    <w:name w:val="F97A8E8D08A840C581B0A62778231E2D"/>
  </w:style>
  <w:style w:type="paragraph" w:customStyle="1" w:styleId="490A12C622724E9D93AD72A0237394CB">
    <w:name w:val="490A12C622724E9D93AD72A0237394CB"/>
  </w:style>
  <w:style w:type="paragraph" w:customStyle="1" w:styleId="9E190C8C756F4B1EBCCAA89A6362DE37">
    <w:name w:val="9E190C8C756F4B1EBCCAA89A6362DE37"/>
  </w:style>
  <w:style w:type="paragraph" w:customStyle="1" w:styleId="D003EB2599AC4302AFE34A8BD315A141">
    <w:name w:val="D003EB2599AC4302AFE34A8BD315A141"/>
    <w:rsid w:val="003A2863"/>
  </w:style>
  <w:style w:type="paragraph" w:customStyle="1" w:styleId="7A70EE4FCA0249AB9CC96EDDDB10E011">
    <w:name w:val="7A70EE4FCA0249AB9CC96EDDDB10E011"/>
    <w:rsid w:val="003A2863"/>
  </w:style>
  <w:style w:type="paragraph" w:customStyle="1" w:styleId="DEAD51D067C74ADB8F1706FFB0054E1E">
    <w:name w:val="DEAD51D067C74ADB8F1706FFB0054E1E"/>
    <w:rsid w:val="003A2863"/>
  </w:style>
  <w:style w:type="paragraph" w:customStyle="1" w:styleId="5E12EAD54F8A404CB606081642A596C9">
    <w:name w:val="5E12EAD54F8A404CB606081642A596C9"/>
    <w:rsid w:val="003A286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85782C-80A3-4631-8B23-449B6BFEB3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B5A451-D620-45E3-8A95-3AA89D51373E}">
  <ds:schemaRefs>
    <ds:schemaRef ds:uri="http://schemas.microsoft.com/sharepoint/v3/contenttype/forms"/>
  </ds:schemaRefs>
</ds:datastoreItem>
</file>

<file path=customXml/itemProps3.xml><?xml version="1.0" encoding="utf-8"?>
<ds:datastoreItem xmlns:ds="http://schemas.openxmlformats.org/officeDocument/2006/customXml" ds:itemID="{93F9A196-CAFF-4056-A692-209B0BE006B5}">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B4CE59F6-5BBE-0448-88FC-1A7DFD9BD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\Users\JBL\AppData\Roaming\Microsoft\Templates\Professional services business plan.dotx</Template>
  <TotalTime>0</TotalTime>
  <Pages>4</Pages>
  <Words>1073</Words>
  <Characters>6119</Characters>
  <Application>Microsoft Macintosh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2021-08-19T23:16:00Z</dcterms:created>
  <dcterms:modified xsi:type="dcterms:W3CDTF">2021-08-21T22:39:00Z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